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47" w:type="dxa"/>
        <w:tblLook w:val="04A0" w:firstRow="1" w:lastRow="0" w:firstColumn="1" w:lastColumn="0" w:noHBand="0" w:noVBand="1"/>
      </w:tblPr>
      <w:tblGrid>
        <w:gridCol w:w="9464"/>
        <w:gridCol w:w="283"/>
      </w:tblGrid>
      <w:tr w:rsidR="00475806" w:rsidRPr="000A7313" w14:paraId="58EBD91D" w14:textId="77777777" w:rsidTr="007C4F10">
        <w:tc>
          <w:tcPr>
            <w:tcW w:w="9464" w:type="dxa"/>
            <w:shd w:val="clear" w:color="auto" w:fill="auto"/>
          </w:tcPr>
          <w:p w14:paraId="67AB3DC1" w14:textId="0C7BABDD" w:rsidR="00475806" w:rsidRDefault="00652760" w:rsidP="001254B2">
            <w:pPr>
              <w:ind w:right="1310"/>
              <w:jc w:val="both"/>
              <w:rPr>
                <w:rStyle w:val="af4"/>
                <w:b/>
                <w:i w:val="0"/>
                <w:sz w:val="24"/>
                <w:szCs w:val="24"/>
              </w:rPr>
            </w:pPr>
            <w:r>
              <w:pict w14:anchorId="466ED04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97.05pt;margin-top:5.2pt;width:55.45pt;height:70pt;z-index:251660288">
                  <v:imagedata r:id="rId8" o:title=""/>
                </v:shape>
                <o:OLEObject Type="Embed" ProgID="CorelDraw.Graphic.17" ShapeID="_x0000_s1026" DrawAspect="Content" ObjectID="_1698060384" r:id="rId9"/>
              </w:pict>
            </w:r>
          </w:p>
          <w:p w14:paraId="3D8B80C2" w14:textId="77777777" w:rsidR="007F3339" w:rsidRDefault="007F3339" w:rsidP="007F3339">
            <w:pPr>
              <w:suppressAutoHyphens/>
              <w:spacing w:line="276" w:lineRule="auto"/>
              <w:rPr>
                <w:b/>
                <w:lang w:eastAsia="en-US"/>
              </w:rPr>
            </w:pPr>
          </w:p>
          <w:p w14:paraId="2BD763ED" w14:textId="2BDE5BFC" w:rsidR="007F3339" w:rsidRDefault="007F3339" w:rsidP="007F3339">
            <w:pPr>
              <w:ind w:right="708"/>
              <w:jc w:val="both"/>
              <w:rPr>
                <w:b/>
              </w:rPr>
            </w:pPr>
          </w:p>
          <w:p w14:paraId="01213F96" w14:textId="77777777" w:rsidR="007F3339" w:rsidRDefault="007F3339" w:rsidP="007F3339">
            <w:pPr>
              <w:ind w:right="1134"/>
              <w:jc w:val="both"/>
              <w:rPr>
                <w:b/>
                <w:lang w:eastAsia="en-US"/>
              </w:rPr>
            </w:pPr>
          </w:p>
          <w:p w14:paraId="739111B7" w14:textId="77777777" w:rsidR="007F3339" w:rsidRDefault="007F3339" w:rsidP="007F3339">
            <w:pPr>
              <w:ind w:right="34"/>
              <w:jc w:val="center"/>
              <w:rPr>
                <w:rFonts w:ascii="Georgia" w:hAnsi="Georgia" w:cs="Georgia"/>
                <w:b/>
                <w:bCs/>
              </w:rPr>
            </w:pPr>
          </w:p>
          <w:p w14:paraId="1F618A7A" w14:textId="77777777" w:rsidR="007F3339" w:rsidRDefault="007F3339" w:rsidP="007F3339">
            <w:pPr>
              <w:ind w:right="34"/>
              <w:jc w:val="center"/>
              <w:rPr>
                <w:rFonts w:ascii="Georgia" w:hAnsi="Georgia" w:cs="Georgia"/>
                <w:b/>
                <w:bCs/>
                <w:sz w:val="32"/>
                <w:szCs w:val="36"/>
              </w:rPr>
            </w:pPr>
          </w:p>
          <w:p w14:paraId="7C0A2609" w14:textId="77777777" w:rsidR="007F3339" w:rsidRDefault="007F3339" w:rsidP="007F3339">
            <w:pPr>
              <w:ind w:right="34"/>
              <w:jc w:val="center"/>
              <w:rPr>
                <w:rFonts w:ascii="Georgia" w:hAnsi="Georgia" w:cs="Georgia"/>
                <w:b/>
                <w:bCs/>
                <w:sz w:val="32"/>
                <w:szCs w:val="36"/>
              </w:rPr>
            </w:pPr>
            <w:r>
              <w:rPr>
                <w:rFonts w:ascii="Georgia" w:hAnsi="Georgia" w:cs="Georgia"/>
                <w:b/>
                <w:bCs/>
                <w:sz w:val="32"/>
                <w:szCs w:val="36"/>
              </w:rPr>
              <w:t>СОВЕТ ДЕПУТАТОВ</w:t>
            </w:r>
          </w:p>
          <w:p w14:paraId="2C621E8F" w14:textId="77777777" w:rsidR="007F3339" w:rsidRDefault="007F3339" w:rsidP="007F3339">
            <w:pPr>
              <w:ind w:right="34"/>
              <w:jc w:val="center"/>
              <w:rPr>
                <w:rFonts w:ascii="Georgia" w:hAnsi="Georgia" w:cs="Georgia"/>
                <w:b/>
                <w:bCs/>
                <w:sz w:val="24"/>
                <w:szCs w:val="24"/>
              </w:rPr>
            </w:pPr>
            <w:r>
              <w:rPr>
                <w:rFonts w:ascii="Georgia" w:hAnsi="Georgia" w:cs="Georgia"/>
                <w:b/>
                <w:bCs/>
              </w:rPr>
              <w:t>МУНИЦИПАЛЬНОГО ОКРУГА ГОЛЬЯНОВО</w:t>
            </w:r>
          </w:p>
          <w:p w14:paraId="4B3B0E05" w14:textId="77777777" w:rsidR="007F3339" w:rsidRDefault="007F3339" w:rsidP="007F3339">
            <w:pPr>
              <w:ind w:right="34"/>
            </w:pPr>
          </w:p>
          <w:p w14:paraId="3395A6E4" w14:textId="77777777" w:rsidR="007F3339" w:rsidRDefault="007F3339" w:rsidP="007F3339">
            <w:pPr>
              <w:ind w:right="34"/>
            </w:pPr>
            <w:r>
              <w:rPr>
                <w:sz w:val="22"/>
                <w:szCs w:val="22"/>
              </w:rPr>
              <w:t xml:space="preserve">107241, г. Москва, ул. Амурская, д.68  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  <w:t xml:space="preserve">         </w:t>
            </w:r>
            <w:r>
              <w:rPr>
                <w:sz w:val="22"/>
                <w:szCs w:val="22"/>
                <w:lang w:val="en-US"/>
              </w:rPr>
              <w:t>E</w:t>
            </w:r>
            <w:r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en-US"/>
              </w:rPr>
              <w:t>mail</w:t>
            </w:r>
            <w:r>
              <w:rPr>
                <w:sz w:val="22"/>
                <w:szCs w:val="22"/>
              </w:rPr>
              <w:t>:</w:t>
            </w:r>
            <w:proofErr w:type="spellStart"/>
            <w:r>
              <w:rPr>
                <w:sz w:val="22"/>
                <w:szCs w:val="22"/>
                <w:lang w:val="en-US"/>
              </w:rPr>
              <w:t>vmo</w:t>
            </w:r>
            <w:proofErr w:type="spellEnd"/>
            <w:r>
              <w:rPr>
                <w:sz w:val="22"/>
                <w:szCs w:val="22"/>
              </w:rPr>
              <w:t>.</w:t>
            </w:r>
            <w:proofErr w:type="spellStart"/>
            <w:r>
              <w:rPr>
                <w:sz w:val="22"/>
                <w:szCs w:val="22"/>
                <w:lang w:val="en-US"/>
              </w:rPr>
              <w:t>golyanovo</w:t>
            </w:r>
            <w:proofErr w:type="spellEnd"/>
            <w:r>
              <w:rPr>
                <w:sz w:val="22"/>
                <w:szCs w:val="22"/>
              </w:rPr>
              <w:t>@</w:t>
            </w:r>
            <w:r>
              <w:rPr>
                <w:sz w:val="22"/>
                <w:szCs w:val="22"/>
                <w:lang w:val="en-US"/>
              </w:rPr>
              <w:t>mail</w:t>
            </w:r>
            <w:r>
              <w:rPr>
                <w:sz w:val="22"/>
                <w:szCs w:val="22"/>
              </w:rPr>
              <w:t>.</w:t>
            </w:r>
            <w:proofErr w:type="spellStart"/>
            <w:r>
              <w:rPr>
                <w:sz w:val="22"/>
                <w:szCs w:val="22"/>
                <w:lang w:val="en-US"/>
              </w:rPr>
              <w:t>ru</w:t>
            </w:r>
            <w:proofErr w:type="spellEnd"/>
          </w:p>
          <w:p w14:paraId="0F3040D6" w14:textId="77777777" w:rsidR="007F3339" w:rsidRDefault="007F3339" w:rsidP="007F3339">
            <w:pPr>
              <w:ind w:right="34"/>
              <w:rPr>
                <w:rStyle w:val="ad"/>
                <w:rFonts w:eastAsia="Calibri"/>
              </w:rPr>
            </w:pPr>
            <w:r>
              <w:rPr>
                <w:sz w:val="22"/>
                <w:szCs w:val="22"/>
              </w:rPr>
              <w:t>Тел.: (495) 462-03-59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  <w:t xml:space="preserve">                  сайт: </w:t>
            </w:r>
            <w:r>
              <w:rPr>
                <w:sz w:val="22"/>
                <w:szCs w:val="22"/>
                <w:lang w:val="en-US"/>
              </w:rPr>
              <w:t>www</w:t>
            </w:r>
            <w:r>
              <w:rPr>
                <w:sz w:val="22"/>
                <w:szCs w:val="22"/>
              </w:rPr>
              <w:t>.</w:t>
            </w:r>
            <w:proofErr w:type="spellStart"/>
            <w:r>
              <w:rPr>
                <w:sz w:val="22"/>
                <w:szCs w:val="22"/>
                <w:lang w:val="en-US"/>
              </w:rPr>
              <w:t>golyanovo</w:t>
            </w:r>
            <w:proofErr w:type="spellEnd"/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en-US"/>
              </w:rPr>
              <w:t>org</w:t>
            </w:r>
          </w:p>
          <w:p w14:paraId="49341A92" w14:textId="138FC77B" w:rsidR="007F3339" w:rsidRDefault="007F3339" w:rsidP="007F3339">
            <w:pPr>
              <w:ind w:right="34"/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24394CF3" wp14:editId="1F8A313E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54610</wp:posOffset>
                      </wp:positionV>
                      <wp:extent cx="6648450" cy="0"/>
                      <wp:effectExtent l="0" t="19050" r="19050" b="3810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4845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thickTh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05pt,4.3pt" to="522.4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" strokeweight="4.5pt">
                      <v:stroke linestyle="thickThin"/>
                    </v:line>
                  </w:pict>
                </mc:Fallback>
              </mc:AlternateContent>
            </w:r>
          </w:p>
          <w:p w14:paraId="6EEC4228" w14:textId="77777777" w:rsidR="007F3339" w:rsidRDefault="007F3339" w:rsidP="007F3339">
            <w:pPr>
              <w:ind w:right="34"/>
              <w:rPr>
                <w:sz w:val="10"/>
              </w:rPr>
            </w:pPr>
          </w:p>
          <w:p w14:paraId="78B2E0AE" w14:textId="6E811FF6" w:rsidR="007F3339" w:rsidRPr="007F3339" w:rsidRDefault="007F3339" w:rsidP="007F3339">
            <w:pPr>
              <w:ind w:right="34"/>
              <w:rPr>
                <w:rFonts w:ascii="Georgia" w:hAnsi="Georgia" w:cs="Georgia"/>
                <w:b/>
                <w:bCs/>
                <w:sz w:val="24"/>
                <w:szCs w:val="24"/>
              </w:rPr>
            </w:pPr>
            <w:r w:rsidRPr="007F3339">
              <w:rPr>
                <w:b/>
                <w:sz w:val="24"/>
                <w:szCs w:val="24"/>
              </w:rPr>
              <w:t>от 20.10.20</w:t>
            </w:r>
            <w:r>
              <w:rPr>
                <w:b/>
                <w:sz w:val="24"/>
                <w:szCs w:val="24"/>
              </w:rPr>
              <w:t>21  №9/5</w:t>
            </w:r>
          </w:p>
          <w:p w14:paraId="784CB109" w14:textId="77777777" w:rsidR="007C4F10" w:rsidRDefault="007C4F10" w:rsidP="001254B2">
            <w:pPr>
              <w:ind w:right="1310"/>
              <w:jc w:val="both"/>
              <w:rPr>
                <w:rStyle w:val="af4"/>
                <w:b/>
                <w:i w:val="0"/>
                <w:sz w:val="24"/>
                <w:szCs w:val="24"/>
              </w:rPr>
            </w:pPr>
          </w:p>
          <w:p w14:paraId="34730409" w14:textId="7F7D048A" w:rsidR="007C4F10" w:rsidRDefault="007F3339" w:rsidP="007C4F10">
            <w:pPr>
              <w:ind w:right="1310"/>
              <w:jc w:val="center"/>
              <w:rPr>
                <w:rStyle w:val="af4"/>
                <w:b/>
                <w:i w:val="0"/>
                <w:sz w:val="24"/>
                <w:szCs w:val="24"/>
              </w:rPr>
            </w:pPr>
            <w:r>
              <w:rPr>
                <w:rStyle w:val="af4"/>
                <w:b/>
                <w:i w:val="0"/>
                <w:sz w:val="24"/>
                <w:szCs w:val="24"/>
              </w:rPr>
              <w:t xml:space="preserve">                </w:t>
            </w:r>
            <w:r w:rsidR="007C4F10">
              <w:rPr>
                <w:rStyle w:val="af4"/>
                <w:b/>
                <w:i w:val="0"/>
                <w:sz w:val="24"/>
                <w:szCs w:val="24"/>
              </w:rPr>
              <w:t>РЕШЕНИЕ</w:t>
            </w:r>
          </w:p>
          <w:p w14:paraId="3B6EAB28" w14:textId="77777777" w:rsidR="007C4F10" w:rsidRDefault="007C4F10" w:rsidP="001254B2">
            <w:pPr>
              <w:ind w:right="1310"/>
              <w:jc w:val="both"/>
              <w:rPr>
                <w:rStyle w:val="af4"/>
                <w:b/>
                <w:i w:val="0"/>
                <w:sz w:val="24"/>
                <w:szCs w:val="24"/>
              </w:rPr>
            </w:pPr>
          </w:p>
          <w:p w14:paraId="4FBF6192" w14:textId="7C0F0E47" w:rsidR="001254B2" w:rsidRPr="00475806" w:rsidRDefault="001254B2" w:rsidP="007C4F10">
            <w:pPr>
              <w:ind w:right="5846"/>
              <w:jc w:val="both"/>
              <w:rPr>
                <w:rStyle w:val="af4"/>
                <w:b/>
                <w:i w:val="0"/>
                <w:sz w:val="24"/>
                <w:szCs w:val="24"/>
              </w:rPr>
            </w:pPr>
            <w:r>
              <w:rPr>
                <w:rStyle w:val="af4"/>
                <w:b/>
                <w:i w:val="0"/>
                <w:sz w:val="24"/>
                <w:szCs w:val="24"/>
              </w:rPr>
              <w:t>Об учреждении Почетной грамоты муниципального округа Гольяново в городе Москве</w:t>
            </w:r>
          </w:p>
          <w:p w14:paraId="2F6CFE04" w14:textId="284311AE" w:rsidR="00475806" w:rsidRPr="00475806" w:rsidRDefault="00475806" w:rsidP="00150C33">
            <w:pPr>
              <w:ind w:right="885"/>
              <w:jc w:val="both"/>
              <w:rPr>
                <w:rStyle w:val="af4"/>
                <w:b/>
                <w:i w:val="0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14:paraId="07AB7D20" w14:textId="4ABE4DD0" w:rsidR="00475806" w:rsidRPr="00475806" w:rsidRDefault="00475806" w:rsidP="000A5DF9">
            <w:pPr>
              <w:spacing w:after="200" w:line="276" w:lineRule="auto"/>
              <w:ind w:left="317"/>
              <w:rPr>
                <w:rStyle w:val="af4"/>
                <w:b/>
                <w:i w:val="0"/>
                <w:sz w:val="24"/>
                <w:szCs w:val="24"/>
                <w:lang w:eastAsia="en-US"/>
              </w:rPr>
            </w:pPr>
          </w:p>
        </w:tc>
      </w:tr>
    </w:tbl>
    <w:p w14:paraId="056A184D" w14:textId="22546E7C" w:rsidR="0097374D" w:rsidRPr="001254B2" w:rsidRDefault="0097374D" w:rsidP="007C4F10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 соответствии с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федеральным законодательством и законодательством города Москвы</w:t>
      </w:r>
      <w:r w:rsidR="00ED265E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,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регулирующими</w:t>
      </w:r>
      <w:proofErr w:type="gramEnd"/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правоотношения в сфере геральдики, руководствуясь Уставом муниципального округа Гольяново в городе Москве,</w:t>
      </w:r>
      <w:r w:rsidR="007C4F10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6D586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С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овет депутатов </w:t>
      </w:r>
      <w:r w:rsidR="006D586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муниципального округа Гольяново 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решил:</w:t>
      </w:r>
    </w:p>
    <w:p w14:paraId="5232FB71" w14:textId="7FE0C66E" w:rsidR="0097374D" w:rsidRPr="001254B2" w:rsidRDefault="00ED265E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1.</w:t>
      </w:r>
      <w:r w:rsidR="00553988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97374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Учредить Почетную грамоту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="00CD45C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в городе Москве</w:t>
      </w:r>
      <w:r w:rsidR="0097374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08E5041B" w14:textId="77777777" w:rsidR="0097374D" w:rsidRPr="001254B2" w:rsidRDefault="00ED265E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2. </w:t>
      </w:r>
      <w:r w:rsidR="0097374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Утвердить:</w:t>
      </w:r>
    </w:p>
    <w:p w14:paraId="54DB426B" w14:textId="6695F920" w:rsidR="0097374D" w:rsidRPr="001254B2" w:rsidRDefault="00ED265E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2.1. </w:t>
      </w:r>
      <w:r w:rsidR="0097374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Положение о Почетной грамоте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="00BF0B13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CD45C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 городе Москве </w:t>
      </w:r>
      <w:r w:rsidR="0097374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(приложение 1);</w:t>
      </w:r>
    </w:p>
    <w:p w14:paraId="7A8FEF10" w14:textId="1F9D1F3A" w:rsidR="0097374D" w:rsidRPr="001254B2" w:rsidRDefault="00ED265E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2.2. </w:t>
      </w:r>
      <w:r w:rsidR="0097374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Образец бланка Почетной грамоты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="0097374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CD45C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 городе Москве </w:t>
      </w:r>
      <w:r w:rsidR="0097374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(приложение 2);</w:t>
      </w:r>
    </w:p>
    <w:p w14:paraId="7ED3441A" w14:textId="1272725C" w:rsidR="0097374D" w:rsidRPr="001254B2" w:rsidRDefault="00ED265E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2.3. </w:t>
      </w:r>
      <w:r w:rsidR="0097374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Описание и рисунок нагрудного знака к Почетной грамоте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="00CD45C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в городе Москве</w:t>
      </w:r>
      <w:r w:rsidR="0097374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(приложение 3).</w:t>
      </w:r>
    </w:p>
    <w:p w14:paraId="09E88D10" w14:textId="6E356971" w:rsidR="0097374D" w:rsidRPr="001254B2" w:rsidRDefault="00ED265E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3. </w:t>
      </w:r>
      <w:r w:rsidR="0097374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Направить настоящее решение в Геральдический совет города Москвы с целью регистрации нагрудного знака к Почетной грамоте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="00BF0B13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CD45C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 городе Москве </w:t>
      </w:r>
      <w:r w:rsidR="0097374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в Геральдическом реестре города Москвы.</w:t>
      </w:r>
    </w:p>
    <w:p w14:paraId="3D67E7F4" w14:textId="22F2DD5D" w:rsidR="00B17D5F" w:rsidRPr="001254B2" w:rsidRDefault="00ED265E" w:rsidP="003B2C19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4. </w:t>
      </w:r>
      <w:proofErr w:type="gramStart"/>
      <w:r w:rsidR="0097374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Определить, что расходы, связанные с изготовлением бланков Почетной грамоты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="00CD45C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в городе Москве</w:t>
      </w:r>
      <w:r w:rsidR="003B2C1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97374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и нагрудного знака к Почетной грамоте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="00CD45C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в городе Москве</w:t>
      </w:r>
      <w:r w:rsidR="0097374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, производятся за счет средств бюджета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="00FB661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в городе Москве</w:t>
      </w:r>
      <w:r w:rsidR="0097374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gramEnd"/>
    </w:p>
    <w:p w14:paraId="3E04186E" w14:textId="4BFDE512" w:rsidR="00AE0CBC" w:rsidRPr="001254B2" w:rsidRDefault="00AE0CBC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5. Аппарату Совета депутатов муниципального округа Гольяново обеспечить изготовление и хранение бланков Почестной грамоты муниципального округа Гольяново и нагрудного знака к Почетной грамоте муниципального округа Гольяново.</w:t>
      </w:r>
    </w:p>
    <w:p w14:paraId="43D8CAC7" w14:textId="4ECB9632" w:rsidR="00C43BF0" w:rsidRPr="006137BA" w:rsidRDefault="00C43BF0" w:rsidP="00C43BF0">
      <w:pPr>
        <w:tabs>
          <w:tab w:val="left" w:pos="1134"/>
        </w:tabs>
        <w:autoSpaceDE w:val="0"/>
        <w:autoSpaceDN w:val="0"/>
        <w:adjustRightInd w:val="0"/>
        <w:jc w:val="both"/>
        <w:outlineLvl w:val="1"/>
        <w:rPr>
          <w:rFonts w:eastAsia="Calibri"/>
          <w:sz w:val="24"/>
          <w:szCs w:val="24"/>
          <w:lang w:eastAsia="en-US"/>
        </w:rPr>
      </w:pPr>
      <w:r w:rsidRPr="001254B2">
        <w:rPr>
          <w:sz w:val="24"/>
          <w:szCs w:val="24"/>
        </w:rPr>
        <w:t xml:space="preserve">         </w:t>
      </w:r>
      <w:r w:rsidR="001254B2">
        <w:rPr>
          <w:sz w:val="24"/>
          <w:szCs w:val="24"/>
        </w:rPr>
        <w:t xml:space="preserve">   </w:t>
      </w:r>
      <w:r w:rsidR="00AE0CBC" w:rsidRPr="001254B2">
        <w:rPr>
          <w:sz w:val="24"/>
          <w:szCs w:val="24"/>
        </w:rPr>
        <w:t>6</w:t>
      </w:r>
      <w:r w:rsidR="002D409C" w:rsidRPr="001254B2">
        <w:rPr>
          <w:sz w:val="24"/>
          <w:szCs w:val="24"/>
        </w:rPr>
        <w:t xml:space="preserve">. Опубликовать настоящее решение в бюллетене «Московский муниципальный вестник» и разместить на официальном сайте муниципального округа </w:t>
      </w:r>
      <w:r w:rsidR="00B17B7D" w:rsidRPr="001254B2">
        <w:rPr>
          <w:sz w:val="24"/>
          <w:szCs w:val="24"/>
        </w:rPr>
        <w:t>Гольяново</w:t>
      </w:r>
      <w:r w:rsidRPr="001254B2">
        <w:rPr>
          <w:sz w:val="24"/>
          <w:szCs w:val="24"/>
        </w:rPr>
        <w:t xml:space="preserve">: </w:t>
      </w:r>
      <w:hyperlink r:id="rId10" w:history="1">
        <w:r w:rsidR="006137BA" w:rsidRPr="006137BA">
          <w:rPr>
            <w:rStyle w:val="ad"/>
            <w:color w:val="auto"/>
            <w:sz w:val="24"/>
            <w:szCs w:val="24"/>
            <w:u w:val="none"/>
          </w:rPr>
          <w:t>http://golyanovo.org</w:t>
        </w:r>
      </w:hyperlink>
      <w:r w:rsidRPr="006137BA">
        <w:rPr>
          <w:rFonts w:eastAsia="Calibri"/>
          <w:sz w:val="24"/>
          <w:szCs w:val="24"/>
          <w:lang w:eastAsia="en-US"/>
        </w:rPr>
        <w:t>.</w:t>
      </w:r>
    </w:p>
    <w:p w14:paraId="14F6FE0D" w14:textId="150FEE55" w:rsidR="006137BA" w:rsidRPr="001254B2" w:rsidRDefault="006137BA" w:rsidP="00C43BF0">
      <w:pPr>
        <w:tabs>
          <w:tab w:val="left" w:pos="1134"/>
        </w:tabs>
        <w:autoSpaceDE w:val="0"/>
        <w:autoSpaceDN w:val="0"/>
        <w:adjustRightInd w:val="0"/>
        <w:jc w:val="both"/>
        <w:outlineLvl w:val="1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           7. Признать утратившим силу решение муниципального Собрания внутригородского муниципального образования Гольяново</w:t>
      </w:r>
      <w:r w:rsidR="00A40F90">
        <w:rPr>
          <w:rFonts w:eastAsia="Calibri"/>
          <w:sz w:val="24"/>
          <w:szCs w:val="24"/>
          <w:lang w:eastAsia="en-US"/>
        </w:rPr>
        <w:t xml:space="preserve"> в городе Москве </w:t>
      </w:r>
      <w:r>
        <w:rPr>
          <w:rFonts w:eastAsia="Calibri"/>
          <w:sz w:val="24"/>
          <w:szCs w:val="24"/>
          <w:lang w:eastAsia="en-US"/>
        </w:rPr>
        <w:t>от  3 февраля 2011 года №2/11 «О Почетной грамоте внутригородского муниципального образования Гольяново в городе Москве».</w:t>
      </w:r>
    </w:p>
    <w:p w14:paraId="72E10AC5" w14:textId="363BEF39" w:rsidR="009B1AEF" w:rsidRPr="001254B2" w:rsidRDefault="006137BA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8.</w:t>
      </w:r>
      <w:r w:rsidR="00ED265E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="0097374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Контроль за</w:t>
      </w:r>
      <w:proofErr w:type="gramEnd"/>
      <w:r w:rsidR="0097374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выполнением настоящего решения возложить на главу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="00CD45C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в городе Москве</w:t>
      </w:r>
      <w:r w:rsidR="00B17D5F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Четверткова Т.М.</w:t>
      </w:r>
    </w:p>
    <w:p w14:paraId="0E5FA894" w14:textId="77777777" w:rsidR="00214F54" w:rsidRDefault="00214F54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0B56BBCD" w14:textId="77777777" w:rsidR="007C4F10" w:rsidRPr="007C4F10" w:rsidRDefault="007C4F10" w:rsidP="007C4F10">
      <w:pPr>
        <w:rPr>
          <w:b/>
          <w:sz w:val="24"/>
          <w:szCs w:val="24"/>
        </w:rPr>
      </w:pPr>
      <w:r w:rsidRPr="007C4F10">
        <w:rPr>
          <w:b/>
          <w:sz w:val="24"/>
          <w:szCs w:val="24"/>
        </w:rPr>
        <w:t xml:space="preserve">Глава муниципального </w:t>
      </w:r>
    </w:p>
    <w:p w14:paraId="196F6691" w14:textId="25727BD6" w:rsidR="007C4F10" w:rsidRPr="007C4F10" w:rsidRDefault="007C4F10" w:rsidP="007C4F10">
      <w:pPr>
        <w:rPr>
          <w:b/>
          <w:sz w:val="24"/>
          <w:szCs w:val="24"/>
        </w:rPr>
      </w:pPr>
      <w:r w:rsidRPr="007C4F10">
        <w:rPr>
          <w:b/>
          <w:sz w:val="24"/>
          <w:szCs w:val="24"/>
        </w:rPr>
        <w:t xml:space="preserve">округа Гольяново                                                                  </w:t>
      </w:r>
      <w:r>
        <w:rPr>
          <w:b/>
          <w:sz w:val="24"/>
          <w:szCs w:val="24"/>
        </w:rPr>
        <w:t xml:space="preserve">                         </w:t>
      </w:r>
      <w:r w:rsidRPr="007C4F10">
        <w:rPr>
          <w:b/>
          <w:sz w:val="24"/>
          <w:szCs w:val="24"/>
        </w:rPr>
        <w:t xml:space="preserve"> Т.М. Четвертков</w:t>
      </w:r>
    </w:p>
    <w:p w14:paraId="44419447" w14:textId="77777777" w:rsidR="00637D4A" w:rsidRPr="001254B2" w:rsidRDefault="00637D4A" w:rsidP="004778ED">
      <w:pPr>
        <w:ind w:left="5670"/>
        <w:jc w:val="both"/>
        <w:rPr>
          <w:sz w:val="24"/>
          <w:szCs w:val="24"/>
        </w:rPr>
      </w:pPr>
      <w:r w:rsidRPr="001254B2">
        <w:rPr>
          <w:sz w:val="24"/>
          <w:szCs w:val="24"/>
        </w:rPr>
        <w:lastRenderedPageBreak/>
        <w:t>Приложение 1</w:t>
      </w:r>
    </w:p>
    <w:p w14:paraId="22E238CB" w14:textId="6B5E1DC9" w:rsidR="00637D4A" w:rsidRPr="001254B2" w:rsidRDefault="00637D4A" w:rsidP="004778ED">
      <w:pPr>
        <w:ind w:left="5670"/>
        <w:rPr>
          <w:sz w:val="24"/>
          <w:szCs w:val="24"/>
        </w:rPr>
      </w:pPr>
      <w:r w:rsidRPr="001254B2">
        <w:rPr>
          <w:sz w:val="24"/>
          <w:szCs w:val="24"/>
        </w:rPr>
        <w:t xml:space="preserve">к решению Совета депутатов муниципального округа </w:t>
      </w:r>
      <w:r w:rsidR="00B17B7D" w:rsidRPr="001254B2">
        <w:rPr>
          <w:sz w:val="24"/>
          <w:szCs w:val="24"/>
        </w:rPr>
        <w:t>Гольяново</w:t>
      </w:r>
      <w:r w:rsidRPr="001254B2">
        <w:rPr>
          <w:sz w:val="24"/>
          <w:szCs w:val="24"/>
        </w:rPr>
        <w:t xml:space="preserve"> </w:t>
      </w:r>
    </w:p>
    <w:p w14:paraId="1F132289" w14:textId="3C20ABE0" w:rsidR="00CD45CD" w:rsidRPr="001254B2" w:rsidRDefault="00CD45CD" w:rsidP="004778ED">
      <w:pPr>
        <w:ind w:left="5670"/>
        <w:rPr>
          <w:sz w:val="24"/>
          <w:szCs w:val="24"/>
        </w:rPr>
      </w:pPr>
      <w:r w:rsidRPr="001254B2">
        <w:rPr>
          <w:sz w:val="24"/>
          <w:szCs w:val="24"/>
        </w:rPr>
        <w:t>в городе Москве</w:t>
      </w:r>
    </w:p>
    <w:p w14:paraId="5BA984C8" w14:textId="10868E8C" w:rsidR="00637D4A" w:rsidRPr="001254B2" w:rsidRDefault="007C4F10" w:rsidP="004778ED">
      <w:pPr>
        <w:spacing w:after="360"/>
        <w:ind w:left="567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 «20» октября </w:t>
      </w:r>
      <w:r w:rsidR="00637D4A" w:rsidRPr="001254B2">
        <w:rPr>
          <w:sz w:val="24"/>
          <w:szCs w:val="24"/>
        </w:rPr>
        <w:t xml:space="preserve"> 202</w:t>
      </w:r>
      <w:r w:rsidR="00F407C9" w:rsidRPr="001254B2">
        <w:rPr>
          <w:sz w:val="24"/>
          <w:szCs w:val="24"/>
        </w:rPr>
        <w:t>1</w:t>
      </w:r>
      <w:r>
        <w:rPr>
          <w:sz w:val="24"/>
          <w:szCs w:val="24"/>
        </w:rPr>
        <w:t xml:space="preserve"> года № 9/5</w:t>
      </w:r>
    </w:p>
    <w:p w14:paraId="2FFED919" w14:textId="77777777" w:rsidR="00637D4A" w:rsidRPr="001254B2" w:rsidRDefault="00637D4A" w:rsidP="00AA162D">
      <w:pPr>
        <w:pStyle w:val="a3"/>
        <w:spacing w:line="240" w:lineRule="auto"/>
        <w:jc w:val="center"/>
        <w:rPr>
          <w:b/>
          <w:sz w:val="24"/>
          <w:szCs w:val="24"/>
        </w:rPr>
      </w:pPr>
      <w:r w:rsidRPr="001254B2">
        <w:rPr>
          <w:b/>
          <w:sz w:val="24"/>
          <w:szCs w:val="24"/>
        </w:rPr>
        <w:t>ПОЛОЖЕНИЕ</w:t>
      </w:r>
      <w:r w:rsidRPr="001254B2">
        <w:rPr>
          <w:b/>
          <w:sz w:val="24"/>
          <w:szCs w:val="24"/>
          <w:lang w:val="ru-RU"/>
        </w:rPr>
        <w:t xml:space="preserve"> </w:t>
      </w:r>
      <w:r w:rsidRPr="001254B2">
        <w:rPr>
          <w:b/>
          <w:sz w:val="24"/>
          <w:szCs w:val="24"/>
        </w:rPr>
        <w:t xml:space="preserve">О </w:t>
      </w:r>
      <w:r w:rsidR="0063569F" w:rsidRPr="001254B2">
        <w:rPr>
          <w:b/>
          <w:sz w:val="24"/>
          <w:szCs w:val="24"/>
          <w:lang w:val="ru-RU"/>
        </w:rPr>
        <w:t>ПОЧЕТНОЙ ГРАМОТЕ</w:t>
      </w:r>
      <w:r w:rsidRPr="001254B2">
        <w:rPr>
          <w:b/>
          <w:sz w:val="24"/>
          <w:szCs w:val="24"/>
        </w:rPr>
        <w:t xml:space="preserve"> </w:t>
      </w:r>
    </w:p>
    <w:p w14:paraId="491DA19E" w14:textId="4A99309C" w:rsidR="00CD45CD" w:rsidRPr="001254B2" w:rsidRDefault="00637D4A" w:rsidP="00AA162D">
      <w:pPr>
        <w:pStyle w:val="a3"/>
        <w:spacing w:line="240" w:lineRule="auto"/>
        <w:jc w:val="center"/>
        <w:rPr>
          <w:b/>
          <w:sz w:val="24"/>
          <w:szCs w:val="24"/>
          <w:lang w:val="ru-RU"/>
        </w:rPr>
      </w:pPr>
      <w:r w:rsidRPr="001254B2">
        <w:rPr>
          <w:b/>
          <w:sz w:val="24"/>
          <w:szCs w:val="24"/>
        </w:rPr>
        <w:t xml:space="preserve">МУНИЦИПАЛЬНОГО ОКРУГА </w:t>
      </w:r>
      <w:r w:rsidR="00B17B7D" w:rsidRPr="001254B2">
        <w:rPr>
          <w:b/>
          <w:sz w:val="24"/>
          <w:szCs w:val="24"/>
          <w:lang w:val="ru-RU"/>
        </w:rPr>
        <w:t>ГОЛЬЯНОВО</w:t>
      </w:r>
      <w:r w:rsidR="00CD45CD" w:rsidRPr="001254B2">
        <w:rPr>
          <w:b/>
          <w:sz w:val="24"/>
          <w:szCs w:val="24"/>
          <w:lang w:val="ru-RU"/>
        </w:rPr>
        <w:t xml:space="preserve"> </w:t>
      </w:r>
    </w:p>
    <w:p w14:paraId="2A57280D" w14:textId="2400CC6C" w:rsidR="00152209" w:rsidRPr="001254B2" w:rsidRDefault="00CD45CD" w:rsidP="004778ED">
      <w:pPr>
        <w:pStyle w:val="a3"/>
        <w:spacing w:after="240" w:line="240" w:lineRule="auto"/>
        <w:jc w:val="center"/>
        <w:rPr>
          <w:b/>
          <w:sz w:val="24"/>
          <w:szCs w:val="24"/>
          <w:lang w:val="ru-RU"/>
        </w:rPr>
      </w:pPr>
      <w:r w:rsidRPr="001254B2">
        <w:rPr>
          <w:b/>
          <w:sz w:val="24"/>
          <w:szCs w:val="24"/>
          <w:lang w:val="ru-RU"/>
        </w:rPr>
        <w:t>В ГОРОДЕ МОСКВЕ</w:t>
      </w:r>
    </w:p>
    <w:p w14:paraId="6CA83889" w14:textId="56CBB3CF" w:rsidR="0063569F" w:rsidRPr="001254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Положением о Почетной грамоте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="00CD45C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в городе Москве 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определяется порядок представления к награждению </w:t>
      </w:r>
      <w:r w:rsidR="00152209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br/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и порядок награждения Почетной грамотой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CD45C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 городе Москве 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(далее - Почетная грамота) физических и юридических лиц.</w:t>
      </w:r>
    </w:p>
    <w:p w14:paraId="38FE8ED4" w14:textId="77777777" w:rsidR="0063569F" w:rsidRPr="001254B2" w:rsidRDefault="00FD4CEC" w:rsidP="004778ED">
      <w:pPr>
        <w:pStyle w:val="ConsPlusTitle"/>
        <w:spacing w:before="120" w:after="120"/>
        <w:jc w:val="center"/>
        <w:rPr>
          <w:rFonts w:ascii="Times New Roman" w:hAnsi="Times New Roman" w:cs="Times New Roman"/>
          <w:bCs w:val="0"/>
          <w:sz w:val="24"/>
          <w:szCs w:val="24"/>
        </w:rPr>
      </w:pPr>
      <w:bookmarkStart w:id="0" w:name="bookmark7"/>
      <w:r w:rsidRPr="001254B2">
        <w:rPr>
          <w:rFonts w:ascii="Times New Roman" w:hAnsi="Times New Roman" w:cs="Times New Roman"/>
          <w:bCs w:val="0"/>
          <w:sz w:val="24"/>
          <w:szCs w:val="24"/>
        </w:rPr>
        <w:t xml:space="preserve">1. </w:t>
      </w:r>
      <w:r w:rsidR="0063569F" w:rsidRPr="001254B2">
        <w:rPr>
          <w:rFonts w:ascii="Times New Roman" w:hAnsi="Times New Roman" w:cs="Times New Roman"/>
          <w:bCs w:val="0"/>
          <w:sz w:val="24"/>
          <w:szCs w:val="24"/>
        </w:rPr>
        <w:t>Общие положения</w:t>
      </w:r>
      <w:bookmarkEnd w:id="0"/>
    </w:p>
    <w:p w14:paraId="3ACCA442" w14:textId="4D186486" w:rsidR="0063569F" w:rsidRPr="001254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1.1. Почетная грамота является формой поощрения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в городе Москве (далее - муниципальный округ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). </w:t>
      </w:r>
      <w:r w:rsidR="00152209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br/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К Почетной грамоте прилагается нагрудный знак.</w:t>
      </w:r>
    </w:p>
    <w:p w14:paraId="57C63F4F" w14:textId="77777777" w:rsidR="0063569F" w:rsidRPr="001254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1.2. Почетной грамотой могут награждаться физические и юридические лица, резиденты и нерезиденты Российской Федерации.</w:t>
      </w:r>
    </w:p>
    <w:p w14:paraId="6B77908A" w14:textId="77777777" w:rsidR="0063569F" w:rsidRPr="001254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1.3. Основаниями для награждения Почетной грамотой являются:</w:t>
      </w:r>
    </w:p>
    <w:p w14:paraId="64F0EBFA" w14:textId="77777777" w:rsidR="0063569F" w:rsidRPr="001254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1.3.1. Для юридических лиц </w:t>
      </w:r>
      <w:r w:rsidR="000F420F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–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резидентов Российской Федерации:</w:t>
      </w:r>
    </w:p>
    <w:p w14:paraId="699E24ED" w14:textId="7F8278B1" w:rsidR="0063569F" w:rsidRPr="001254B2" w:rsidRDefault="005C61B6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а</w:t>
      </w:r>
      <w:r w:rsidR="0063569F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) активное участие в благотворительной деятельности на территории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="0063569F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;</w:t>
      </w:r>
    </w:p>
    <w:p w14:paraId="72FB7561" w14:textId="77777777" w:rsidR="0063569F" w:rsidRPr="001254B2" w:rsidRDefault="005C61B6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б</w:t>
      </w:r>
      <w:r w:rsidR="0063569F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) достижения:</w:t>
      </w:r>
    </w:p>
    <w:p w14:paraId="33D30FE9" w14:textId="4DE9924D" w:rsidR="0063569F" w:rsidRPr="001254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- в развитии местного самоуправления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;</w:t>
      </w:r>
    </w:p>
    <w:p w14:paraId="43163948" w14:textId="77777777" w:rsidR="0063569F" w:rsidRPr="001254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- в области патриотического и молодежного движения;</w:t>
      </w:r>
    </w:p>
    <w:p w14:paraId="46A05E9D" w14:textId="77777777" w:rsidR="0063569F" w:rsidRPr="001254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- в области спортивной, культурной и творческой деятельности;</w:t>
      </w:r>
    </w:p>
    <w:p w14:paraId="115A969D" w14:textId="77777777" w:rsidR="0063569F" w:rsidRPr="001254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- в области охраны окружающей среды;</w:t>
      </w:r>
    </w:p>
    <w:p w14:paraId="5B50B5E3" w14:textId="77777777" w:rsidR="0063569F" w:rsidRPr="001254B2" w:rsidRDefault="005C61B6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63569F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) вклад в развитие местных традиций и обрядов.</w:t>
      </w:r>
    </w:p>
    <w:p w14:paraId="425EAFCA" w14:textId="77777777" w:rsidR="0063569F" w:rsidRPr="001254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1.3.2. Для юридических лиц</w:t>
      </w:r>
      <w:r w:rsidR="00770598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0F420F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–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нерезидентов Российской Федерации:</w:t>
      </w:r>
    </w:p>
    <w:p w14:paraId="458AA88E" w14:textId="1C4F3D17" w:rsidR="0063569F" w:rsidRPr="001254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а) активное участие в благотворительной деятельности на территории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="006A3B6B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7371370F" w14:textId="77777777" w:rsidR="0063569F" w:rsidRPr="001254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1.3.3. Для физических лиц</w:t>
      </w:r>
      <w:r w:rsidR="000F420F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– резидентов Российской Федерации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:</w:t>
      </w:r>
    </w:p>
    <w:p w14:paraId="595A34BB" w14:textId="42E08487" w:rsidR="002058E2" w:rsidRPr="001254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а) высокие результаты трудовой деятельности</w:t>
      </w:r>
      <w:r w:rsidR="002058E2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(при наличии непрерывного трудового стажа не менее 15 лет) 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в области экономики, науки, культуры, просвещения, социальной защиты и охраны здоровья населения, связанные с улучшением уровня жизни жителей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, в том числе вклад в развитие и совершенствование нормативной правовой базы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;</w:t>
      </w:r>
      <w:r w:rsidR="00533484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14:paraId="74A5D48E" w14:textId="1C96726B" w:rsidR="0063569F" w:rsidRPr="001254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б) активное участие в благотворительной деятельности на территории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;</w:t>
      </w:r>
    </w:p>
    <w:p w14:paraId="18D837A3" w14:textId="77777777" w:rsidR="0063569F" w:rsidRPr="001254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в) достижения:</w:t>
      </w:r>
    </w:p>
    <w:p w14:paraId="39DB18FE" w14:textId="4B686E3E" w:rsidR="0063569F" w:rsidRPr="001254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- в развитии местного самоуправления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;</w:t>
      </w:r>
    </w:p>
    <w:p w14:paraId="255AABA1" w14:textId="77777777" w:rsidR="0063569F" w:rsidRPr="001254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- в области патриотического и молодежного движения;</w:t>
      </w:r>
    </w:p>
    <w:p w14:paraId="227713C9" w14:textId="77777777" w:rsidR="0063569F" w:rsidRPr="001254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- в области спортивной, культурной и творческой деятельности;</w:t>
      </w:r>
    </w:p>
    <w:p w14:paraId="4D3EC6C2" w14:textId="77777777" w:rsidR="0063569F" w:rsidRPr="001254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- в области охраны окружающей среды;</w:t>
      </w:r>
    </w:p>
    <w:p w14:paraId="7C5BD7EA" w14:textId="77777777" w:rsidR="0063569F" w:rsidRPr="001254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г) вклад в развитие местных традиций и обрядов.</w:t>
      </w:r>
    </w:p>
    <w:p w14:paraId="6A772B3C" w14:textId="77777777" w:rsidR="000F420F" w:rsidRPr="001254B2" w:rsidRDefault="000F420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1.3.4. Для физических лиц – нерезидентов Российской Федерации:</w:t>
      </w:r>
    </w:p>
    <w:p w14:paraId="78C2871E" w14:textId="1ED14F82" w:rsidR="000F420F" w:rsidRPr="001254B2" w:rsidRDefault="000F420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а) активное участие в благотворительной деятельности на территории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="0074493B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;</w:t>
      </w:r>
    </w:p>
    <w:p w14:paraId="59C6806F" w14:textId="680E8E2B" w:rsidR="0074493B" w:rsidRPr="001254B2" w:rsidRDefault="0074493B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б) эффективное международное взаимодействие и сотрудничество с органами местного самоуправления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(</w:t>
      </w:r>
      <w:proofErr w:type="gramStart"/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применяется</w:t>
      </w:r>
      <w:proofErr w:type="gramEnd"/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в том числе в отношении должностных лиц иностранных государств).</w:t>
      </w:r>
    </w:p>
    <w:p w14:paraId="6DCE07A5" w14:textId="7609B41E" w:rsidR="00FE0EA6" w:rsidRPr="001254B2" w:rsidRDefault="00663B8B" w:rsidP="00AA162D">
      <w:pPr>
        <w:tabs>
          <w:tab w:val="left" w:pos="1276"/>
        </w:tabs>
        <w:ind w:firstLine="720"/>
        <w:jc w:val="both"/>
        <w:rPr>
          <w:sz w:val="24"/>
          <w:szCs w:val="24"/>
        </w:rPr>
      </w:pPr>
      <w:r w:rsidRPr="001254B2">
        <w:rPr>
          <w:sz w:val="24"/>
          <w:szCs w:val="24"/>
        </w:rPr>
        <w:lastRenderedPageBreak/>
        <w:t>1.4</w:t>
      </w:r>
      <w:r w:rsidR="001E7B61" w:rsidRPr="001254B2">
        <w:rPr>
          <w:sz w:val="24"/>
          <w:szCs w:val="24"/>
        </w:rPr>
        <w:t>. Награждение Поч</w:t>
      </w:r>
      <w:r w:rsidR="00E40AD6" w:rsidRPr="001254B2">
        <w:rPr>
          <w:sz w:val="24"/>
          <w:szCs w:val="24"/>
        </w:rPr>
        <w:t>е</w:t>
      </w:r>
      <w:r w:rsidR="001E7B61" w:rsidRPr="001254B2">
        <w:rPr>
          <w:sz w:val="24"/>
          <w:szCs w:val="24"/>
        </w:rPr>
        <w:t xml:space="preserve">тной грамотой может быть приурочено к праздникам и памятным дням, юбилейным и другим датам. При этом наличие оснований для </w:t>
      </w:r>
      <w:r w:rsidR="00FE0EA6" w:rsidRPr="001254B2">
        <w:rPr>
          <w:sz w:val="24"/>
          <w:szCs w:val="24"/>
        </w:rPr>
        <w:t xml:space="preserve">награждения, указанных в </w:t>
      </w:r>
      <w:r w:rsidRPr="001254B2">
        <w:rPr>
          <w:sz w:val="24"/>
          <w:szCs w:val="24"/>
        </w:rPr>
        <w:t xml:space="preserve">пункте 1.3 </w:t>
      </w:r>
      <w:r w:rsidR="001E7B61" w:rsidRPr="001254B2">
        <w:rPr>
          <w:sz w:val="24"/>
          <w:szCs w:val="24"/>
        </w:rPr>
        <w:t>настоящего Положения, является обязательным.</w:t>
      </w:r>
    </w:p>
    <w:p w14:paraId="3995AC69" w14:textId="77777777" w:rsidR="00AE0CBC" w:rsidRPr="001254B2" w:rsidRDefault="00AE0CBC" w:rsidP="004778ED">
      <w:pPr>
        <w:pStyle w:val="ConsPlusTitle"/>
        <w:spacing w:before="120" w:after="120"/>
        <w:jc w:val="center"/>
        <w:rPr>
          <w:rFonts w:ascii="Times New Roman" w:hAnsi="Times New Roman" w:cs="Times New Roman"/>
          <w:bCs w:val="0"/>
          <w:sz w:val="24"/>
          <w:szCs w:val="24"/>
        </w:rPr>
      </w:pPr>
    </w:p>
    <w:p w14:paraId="7178A7BB" w14:textId="3E9E5981" w:rsidR="0063569F" w:rsidRPr="001254B2" w:rsidRDefault="00FD4CEC" w:rsidP="004778ED">
      <w:pPr>
        <w:pStyle w:val="ConsPlusTitle"/>
        <w:spacing w:before="120" w:after="120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Cs w:val="0"/>
          <w:sz w:val="24"/>
          <w:szCs w:val="24"/>
        </w:rPr>
        <w:t xml:space="preserve">2. </w:t>
      </w:r>
      <w:r w:rsidR="0063569F" w:rsidRPr="001254B2">
        <w:rPr>
          <w:rFonts w:ascii="Times New Roman" w:hAnsi="Times New Roman" w:cs="Times New Roman"/>
          <w:bCs w:val="0"/>
          <w:sz w:val="24"/>
          <w:szCs w:val="24"/>
        </w:rPr>
        <w:t xml:space="preserve">Порядок представления к награждению и награждение </w:t>
      </w:r>
      <w:r w:rsidR="00152209" w:rsidRPr="001254B2">
        <w:rPr>
          <w:rFonts w:ascii="Times New Roman" w:hAnsi="Times New Roman" w:cs="Times New Roman"/>
          <w:bCs w:val="0"/>
          <w:sz w:val="24"/>
          <w:szCs w:val="24"/>
        </w:rPr>
        <w:br/>
      </w:r>
      <w:r w:rsidR="0063569F" w:rsidRPr="001254B2">
        <w:rPr>
          <w:rFonts w:ascii="Times New Roman" w:hAnsi="Times New Roman" w:cs="Times New Roman"/>
          <w:bCs w:val="0"/>
          <w:sz w:val="24"/>
          <w:szCs w:val="24"/>
        </w:rPr>
        <w:t xml:space="preserve">Почетной грамотой муниципального округа </w:t>
      </w:r>
      <w:r w:rsidR="00B17B7D" w:rsidRPr="001254B2">
        <w:rPr>
          <w:rFonts w:ascii="Times New Roman" w:hAnsi="Times New Roman" w:cs="Times New Roman"/>
          <w:bCs w:val="0"/>
          <w:sz w:val="24"/>
          <w:szCs w:val="24"/>
        </w:rPr>
        <w:t>Гольяново</w:t>
      </w:r>
      <w:r w:rsidR="00FB6616" w:rsidRPr="001254B2"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 w:rsidR="00152209" w:rsidRPr="001254B2">
        <w:rPr>
          <w:rFonts w:ascii="Times New Roman" w:hAnsi="Times New Roman" w:cs="Times New Roman"/>
          <w:bCs w:val="0"/>
          <w:sz w:val="24"/>
          <w:szCs w:val="24"/>
        </w:rPr>
        <w:br/>
      </w:r>
      <w:r w:rsidR="0063569F" w:rsidRPr="001254B2">
        <w:rPr>
          <w:rFonts w:ascii="Times New Roman" w:hAnsi="Times New Roman" w:cs="Times New Roman"/>
          <w:bCs w:val="0"/>
          <w:sz w:val="24"/>
          <w:szCs w:val="24"/>
        </w:rPr>
        <w:t>физических и юридических лиц</w:t>
      </w:r>
    </w:p>
    <w:p w14:paraId="50FADEE2" w14:textId="36C395E8" w:rsidR="0063569F" w:rsidRPr="001254B2" w:rsidRDefault="00FB6616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2.1. </w:t>
      </w:r>
      <w:r w:rsidR="0063569F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 целях выдвижения кандидатуры физического или юридического лица для награждения Почетной грамотой на имя главы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="0063569F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подается письменное обращение в произвольной форме. </w:t>
      </w:r>
      <w:r w:rsidR="00152209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br/>
      </w:r>
      <w:r w:rsidR="0063569F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К обращению прикладывается представление (ходатайство) установленной формы (приложение </w:t>
      </w:r>
      <w:r w:rsidR="004C12F3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№ 1 </w:t>
      </w:r>
      <w:r w:rsidR="0063569F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к настоящему положению).</w:t>
      </w:r>
      <w:r w:rsidR="00B6304E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5C4910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К </w:t>
      </w:r>
      <w:r w:rsidR="00A82C19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обращению</w:t>
      </w:r>
      <w:r w:rsidR="005C4910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могут прилагаться и иные материалы, характеризующие заслуги</w:t>
      </w:r>
      <w:r w:rsidR="00A82C19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F8666F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кандидата</w:t>
      </w:r>
      <w:r w:rsidR="00A82C19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434556AC" w14:textId="1BC1E12E" w:rsidR="0063569F" w:rsidRPr="001254B2" w:rsidRDefault="00FB6616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2.2. </w:t>
      </w:r>
      <w:r w:rsidR="0063569F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Выдвижение кандидатуры физического или юридического лица для награждения Почетной грамотой может быть принято главой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63569F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единолично.</w:t>
      </w:r>
    </w:p>
    <w:p w14:paraId="561AE4C4" w14:textId="40685431" w:rsidR="00E55CF6" w:rsidRPr="001254B2" w:rsidRDefault="00FB6616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2.3. </w:t>
      </w:r>
      <w:proofErr w:type="gramStart"/>
      <w:r w:rsidR="00E55CF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Обращение на имя главы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="00E55CF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152209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br/>
      </w:r>
      <w:r w:rsidR="00E55CF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 награждении Почетной грамотой может быть подписано группой депутатов (не менее </w:t>
      </w:r>
      <w:r w:rsidR="00533484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тр</w:t>
      </w:r>
      <w:r w:rsidR="00E40AD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="00533484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х</w:t>
      </w:r>
      <w:r w:rsidR="00E55CF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) Совета депутатов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="00E55CF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, главой управы</w:t>
      </w:r>
      <w:r w:rsidR="00605440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6513F8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района</w:t>
      </w:r>
      <w:r w:rsidR="00605440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="00E55CF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, руководителями юридических лиц, независимо от их организационно-правовых форм и форм собственности, а также различными общественными организациями и объединениями, осуществляющими свою деятельность</w:t>
      </w:r>
      <w:r w:rsidR="00367825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E55CF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на территории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="00E55CF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gramEnd"/>
      <w:r w:rsidR="00A82C19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Обращение, поступившее от организации, должно быть подписано руководителем</w:t>
      </w:r>
      <w:r w:rsidR="0044165F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(уполномоченным представителем)</w:t>
      </w:r>
      <w:r w:rsidR="00A82C19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397F3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на официальном бланке (при наличии) </w:t>
      </w:r>
      <w:r w:rsidR="00A82C19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и заверено печатью организации</w:t>
      </w:r>
      <w:r w:rsidR="00F8666F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(при наличии)</w:t>
      </w:r>
      <w:r w:rsidR="00A82C19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60C71CB3" w14:textId="2229D5ED" w:rsidR="00FB6616" w:rsidRPr="001254B2" w:rsidRDefault="00FB6616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2.4. С инициативой о награждении П</w:t>
      </w:r>
      <w:r w:rsidR="00BF0B13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очетной грамотой 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может выступить инициативная группа жителей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, обладающих избирательным правом, численностью не менее 30 </w:t>
      </w:r>
      <w:r w:rsidR="009A2D3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человек, </w:t>
      </w:r>
      <w:r w:rsidR="00865C3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зарегистрированных по месту жительства в районе</w:t>
      </w:r>
      <w:r w:rsidR="009A2D3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="002E73D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9A2D3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 </w:t>
      </w:r>
      <w:r w:rsidR="00AC47B7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разных домах</w:t>
      </w:r>
      <w:r w:rsidR="00C10998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(от одного дома не более </w:t>
      </w:r>
      <w:r w:rsidR="006F1DAA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одного</w:t>
      </w:r>
      <w:r w:rsidR="00C10998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человека)</w:t>
      </w:r>
      <w:r w:rsidR="00BE2A5E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51A4F5A3" w14:textId="01A3D01F" w:rsidR="00DF6FF7" w:rsidRPr="001254B2" w:rsidRDefault="00FB6616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2.5. Инициативная группа </w:t>
      </w:r>
      <w:r w:rsidR="00B80075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прикладывает к обращению подписной лист (</w:t>
      </w:r>
      <w:r w:rsidR="004C12F3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приложение № 2 к настоящему положению). 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При подписании обращения необходимо указать фамилию, имя, отчество, </w:t>
      </w:r>
      <w:r w:rsidR="00865C3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дату</w:t>
      </w:r>
      <w:r w:rsidR="00397F3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рождения, 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адрес </w:t>
      </w:r>
      <w:r w:rsidR="002058E2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регистрации гражданина Российской Федерации по месту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жительства</w:t>
      </w:r>
      <w:r w:rsidR="00397F3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в районе</w:t>
      </w:r>
      <w:r w:rsidR="002E73D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и номер контактного телефона каждого подписанта.</w:t>
      </w:r>
      <w:r w:rsidR="00DF6FF7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865C3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Аппарат Совета депутатов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="00865C3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вправе запрашивать предъявление паспорта члена инициативной группы в целях подтверждения личности и адреса регистрации гражданина Российской Федерации по месту жительства в районе</w:t>
      </w:r>
      <w:r w:rsidR="002E73D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="00865C3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r w:rsidR="00DF6FF7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 обращении необходимо </w:t>
      </w:r>
      <w:r w:rsidR="004B21D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указать</w:t>
      </w:r>
      <w:r w:rsidR="00DF6FF7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уполномоченное лицо, в адрес которого будет направлена информаци</w:t>
      </w:r>
      <w:r w:rsidR="004B21D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я</w:t>
      </w:r>
      <w:r w:rsidR="00DF6FF7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об итогах рассмотрения обращения. </w:t>
      </w:r>
      <w:r w:rsidR="00847C6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Совет депутатов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="00847C6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может пригласить физическое лицо и (или) уполномоченного представителя юридического лица, представляемого к награждению, на заседание Совета депутатов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="00847C6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, где рассматривается вопрос о награждении указанного кандидата.</w:t>
      </w:r>
    </w:p>
    <w:p w14:paraId="40705CA9" w14:textId="6ABFF0F6" w:rsidR="00FB6616" w:rsidRPr="001254B2" w:rsidRDefault="00FB6616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2.6. </w:t>
      </w:r>
      <w:proofErr w:type="gramStart"/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По поручению главы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A847BF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аппарат Совета депутатов 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проводит проверку оформления документов, их</w:t>
      </w:r>
      <w:r w:rsidR="005D2A8F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полноту и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подлинность, </w:t>
      </w:r>
      <w:r w:rsidR="001946D8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имеет право</w:t>
      </w:r>
      <w:r w:rsidR="00CD45C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направить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запросы в правоохранительные органы на предмет наличия </w:t>
      </w:r>
      <w:r w:rsidR="00044F9E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неснятой и (или) непогашенной 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судимости или привлечения к административной ответственности кандидатов, предлагаемых к награждению Почетной грамотой</w:t>
      </w:r>
      <w:r w:rsidR="00E46C1F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, а также г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отовит в письменном виде главе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="00F201C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справку по результатам проверки</w:t>
      </w:r>
      <w:proofErr w:type="gramEnd"/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по каждой кандидатуре.</w:t>
      </w:r>
      <w:r w:rsidR="00B6304E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14:paraId="1C4737AF" w14:textId="196FDC8E" w:rsidR="005D2A8F" w:rsidRPr="001254B2" w:rsidRDefault="005D2A8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2.7. В награждении Почетной грамотой может быть отказано в случаях:</w:t>
      </w:r>
    </w:p>
    <w:p w14:paraId="732FEFEA" w14:textId="77777777" w:rsidR="005D2A8F" w:rsidRPr="001254B2" w:rsidRDefault="005D2A8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- отсутствия оснований, указанных в пункте 1.3 настоящего Положения;</w:t>
      </w:r>
    </w:p>
    <w:p w14:paraId="1113DED2" w14:textId="77777777" w:rsidR="005D2A8F" w:rsidRPr="001254B2" w:rsidRDefault="005D2A8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- предоставления неполного комплекта документов, установленных настоящим Положением;</w:t>
      </w:r>
    </w:p>
    <w:p w14:paraId="4257C6AD" w14:textId="3057FB0A" w:rsidR="005D2A8F" w:rsidRPr="001254B2" w:rsidRDefault="005D2A8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- установления недостоверной информац</w:t>
      </w:r>
      <w:r w:rsidR="00916C9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ии в </w:t>
      </w:r>
      <w:r w:rsidR="000B5235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представлен</w:t>
      </w:r>
      <w:r w:rsidR="00FA55FF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н</w:t>
      </w:r>
      <w:r w:rsidR="000B5235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ых</w:t>
      </w:r>
      <w:r w:rsidR="00916C9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документах</w:t>
      </w:r>
      <w:r w:rsidR="001946D8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;</w:t>
      </w:r>
    </w:p>
    <w:p w14:paraId="3C6DB104" w14:textId="77777777" w:rsidR="005D2A8F" w:rsidRPr="001254B2" w:rsidRDefault="005D2A8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- наличия у представляемого к награждению гражданина неснятой или непогашенной судимости;</w:t>
      </w:r>
    </w:p>
    <w:p w14:paraId="572CBBF2" w14:textId="77777777" w:rsidR="005D2A8F" w:rsidRPr="001254B2" w:rsidRDefault="005D2A8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- наличия у представляемого к награждению гражданина неснятой административной ответственности.</w:t>
      </w:r>
    </w:p>
    <w:p w14:paraId="319F8F32" w14:textId="766D742B" w:rsidR="00FB6616" w:rsidRPr="001254B2" w:rsidRDefault="005D2A8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2.8</w:t>
      </w:r>
      <w:r w:rsidR="00FB661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Глава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="00F201C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после проверки вправе включить данный вопрос в повестку дня ближайшего заседания Совета депутатов</w:t>
      </w:r>
      <w:r w:rsidR="00FB661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="00A847BF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14:paraId="514535CC" w14:textId="2683E049" w:rsidR="00FB6616" w:rsidRPr="001254B2" w:rsidRDefault="00131A74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2.9</w:t>
      </w:r>
      <w:r w:rsidR="00FB661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. Награждение физического или юридического лица Почетной грамотой оформляется соответствующим решением Совета депутатов.</w:t>
      </w:r>
      <w:r w:rsidR="002B1DA1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Решение принимается большинством голосов от установленной численности депутатов Совета депутатов</w:t>
      </w:r>
      <w:r w:rsidR="00916C9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r w:rsidR="00B82C5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Решение Совета депутатов об отказе в награждении должно содержать причину такого отказа.</w:t>
      </w:r>
      <w:r w:rsidR="00916C9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FB661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 случае отклонения </w:t>
      </w:r>
      <w:r w:rsidR="00B80075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Советом депутатов </w:t>
      </w:r>
      <w:r w:rsidR="00FB661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кандидатуры к награждению Почетной грамотой инициатору обращения направляется письменное </w:t>
      </w:r>
      <w:r w:rsidR="00916C9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уведомление</w:t>
      </w:r>
      <w:r w:rsidR="00FB661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7CBEE64F" w14:textId="661292F3" w:rsidR="00F1272F" w:rsidRPr="001254B2" w:rsidRDefault="00F1272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2.10. Повторные ходатайства о награждении Поч</w:t>
      </w:r>
      <w:r w:rsidR="00E40AD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тной грамотой лица или организации, в отношении которых ранее было принято отрицательное решение, могут рассматриваться только в случае изменения обстоятельств и мотивов вносимых предложений, но не ранее чем через год после принятия отрицательного решения.</w:t>
      </w:r>
    </w:p>
    <w:p w14:paraId="672DBBA2" w14:textId="2C0C4097" w:rsidR="00FB6616" w:rsidRPr="001254B2" w:rsidRDefault="00F1272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2.11</w:t>
      </w:r>
      <w:r w:rsidR="00FB661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На бланке Почетной грамоты указывается фамилия, имя, отчество награждаемого (его должность и иные данные, если это необходимо), приводится формулировка заслуг награжденного, приведенная в решении Совета депутатов, дата и номер решения Совета депутатов о награждении. Почетная грамота подписывается главой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="00FB661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60841E9A" w14:textId="177324F9" w:rsidR="00FB6616" w:rsidRPr="001254B2" w:rsidRDefault="00F1272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2.12</w:t>
      </w:r>
      <w:r w:rsidR="00FB661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Награждение Почетной грамотой осуществляется в торжественной обстановке главой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="00FB661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или другим должностным лицом по его поручению.</w:t>
      </w:r>
    </w:p>
    <w:p w14:paraId="700FA1F8" w14:textId="3A99CF04" w:rsidR="00F76D71" w:rsidRPr="00F76D71" w:rsidRDefault="00F76D71" w:rsidP="00F76D71">
      <w:pPr>
        <w:tabs>
          <w:tab w:val="left" w:pos="1134"/>
        </w:tabs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F1272F" w:rsidRPr="001254B2">
        <w:rPr>
          <w:sz w:val="24"/>
          <w:szCs w:val="24"/>
        </w:rPr>
        <w:t>2.13</w:t>
      </w:r>
      <w:r w:rsidR="00FB6616" w:rsidRPr="001254B2">
        <w:rPr>
          <w:sz w:val="24"/>
          <w:szCs w:val="24"/>
        </w:rPr>
        <w:t>. Информация о награждении Почетной грамотой публикуется</w:t>
      </w:r>
      <w:r w:rsidR="00233E58" w:rsidRPr="001254B2">
        <w:rPr>
          <w:sz w:val="24"/>
          <w:szCs w:val="24"/>
        </w:rPr>
        <w:t xml:space="preserve"> на официальном сайте муниципального округа </w:t>
      </w:r>
      <w:r w:rsidR="00B17B7D" w:rsidRPr="001254B2">
        <w:rPr>
          <w:sz w:val="24"/>
          <w:szCs w:val="24"/>
        </w:rPr>
        <w:t>Гольяново</w:t>
      </w:r>
      <w:r w:rsidR="00233E58" w:rsidRPr="001254B2">
        <w:rPr>
          <w:sz w:val="24"/>
          <w:szCs w:val="24"/>
        </w:rPr>
        <w:t xml:space="preserve"> </w:t>
      </w:r>
      <w:hyperlink r:id="rId11" w:history="1">
        <w:r w:rsidRPr="00F76D71">
          <w:rPr>
            <w:rStyle w:val="ad"/>
            <w:color w:val="auto"/>
            <w:sz w:val="24"/>
            <w:szCs w:val="24"/>
            <w:u w:val="none"/>
          </w:rPr>
          <w:t>http://golyanovo.org</w:t>
        </w:r>
      </w:hyperlink>
      <w:r w:rsidRPr="00F76D71">
        <w:rPr>
          <w:sz w:val="24"/>
          <w:szCs w:val="24"/>
        </w:rPr>
        <w:t>.</w:t>
      </w:r>
    </w:p>
    <w:p w14:paraId="246F0B82" w14:textId="5AFFABB2" w:rsidR="00DD5CB6" w:rsidRPr="001254B2" w:rsidRDefault="00652760" w:rsidP="00652760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</w:t>
      </w:r>
      <w:bookmarkStart w:id="1" w:name="_GoBack"/>
      <w:bookmarkEnd w:id="1"/>
      <w:r w:rsidR="00DD5CB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2.14. Поч</w:t>
      </w:r>
      <w:r w:rsidR="00E40AD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="00DD5CB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тная грамота </w:t>
      </w:r>
      <w:r w:rsidR="001A2BDF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оформляется </w:t>
      </w:r>
      <w:r w:rsidR="00DD5CB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аппаратом Совета депутатов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="00DD5CB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в течение 1</w:t>
      </w:r>
      <w:r w:rsidR="003E1CA0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5</w:t>
      </w:r>
      <w:r w:rsidR="00C2018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DD5CB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рабочих дней со дня приняти</w:t>
      </w:r>
      <w:r w:rsidR="002B1A2A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я решения Совета</w:t>
      </w:r>
      <w:r w:rsidR="00DD5CB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депутатов</w:t>
      </w:r>
      <w:r w:rsidR="002B1A2A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о награждении Почетной грамотой</w:t>
      </w:r>
      <w:r w:rsidR="00DD5CB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30392A69" w14:textId="42A8D974" w:rsidR="00351DE1" w:rsidRPr="001254B2" w:rsidRDefault="00FD4CEC" w:rsidP="004778ED">
      <w:pPr>
        <w:pStyle w:val="ConsPlusTitle"/>
        <w:spacing w:before="120" w:after="120"/>
        <w:jc w:val="center"/>
        <w:rPr>
          <w:rFonts w:ascii="Times New Roman" w:hAnsi="Times New Roman" w:cs="Times New Roman"/>
          <w:bCs w:val="0"/>
          <w:sz w:val="24"/>
          <w:szCs w:val="24"/>
        </w:rPr>
      </w:pPr>
      <w:bookmarkStart w:id="2" w:name="bookmark8"/>
      <w:r w:rsidRPr="001254B2">
        <w:rPr>
          <w:rFonts w:ascii="Times New Roman" w:hAnsi="Times New Roman" w:cs="Times New Roman"/>
          <w:bCs w:val="0"/>
          <w:sz w:val="24"/>
          <w:szCs w:val="24"/>
        </w:rPr>
        <w:t xml:space="preserve">3. </w:t>
      </w:r>
      <w:r w:rsidR="00351DE1" w:rsidRPr="001254B2">
        <w:rPr>
          <w:rFonts w:ascii="Times New Roman" w:hAnsi="Times New Roman" w:cs="Times New Roman"/>
          <w:bCs w:val="0"/>
          <w:sz w:val="24"/>
          <w:szCs w:val="24"/>
        </w:rPr>
        <w:t>Заключительные положения</w:t>
      </w:r>
      <w:bookmarkEnd w:id="2"/>
    </w:p>
    <w:p w14:paraId="15F35A20" w14:textId="40D7BC04" w:rsidR="00351DE1" w:rsidRPr="001254B2" w:rsidRDefault="00351DE1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3.1. Ежегодно Почетной грамотой могут награждаться не более </w:t>
      </w:r>
      <w:r w:rsidR="00AE0CBC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15</w:t>
      </w:r>
      <w:r w:rsidR="00233A44" w:rsidRPr="001254B2">
        <w:rPr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 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физических и юридических лиц.</w:t>
      </w:r>
    </w:p>
    <w:p w14:paraId="1398D1D4" w14:textId="66DA84C3" w:rsidR="00233E58" w:rsidRPr="001254B2" w:rsidRDefault="00233E58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3.2. </w:t>
      </w:r>
      <w:r w:rsidR="008D4019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Глава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="008D4019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, депутаты Совета депутатов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="008D4019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могут быть представлены к награждению Почетной грамотой не ранее чем через год после истечения срока своих полномочий. </w:t>
      </w:r>
    </w:p>
    <w:p w14:paraId="68B673E0" w14:textId="652A6BD0" w:rsidR="00351DE1" w:rsidRPr="001254B2" w:rsidRDefault="00A85978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3.3. </w:t>
      </w:r>
      <w:r w:rsidR="00351DE1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Повторное награждение физических или </w:t>
      </w:r>
      <w:r w:rsidR="00F478AA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юридических лиц</w:t>
      </w:r>
      <w:r w:rsidR="00351DE1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Почетной грамотой допускается за иные заслуги и достижения не ранее, чем через пять лет после предыдущего награждения.</w:t>
      </w:r>
    </w:p>
    <w:p w14:paraId="3A884B9E" w14:textId="49F00992" w:rsidR="00E04C5E" w:rsidRPr="001254B2" w:rsidRDefault="00A85978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3.4. </w:t>
      </w:r>
      <w:r w:rsidR="00A9554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Журнал учёта</w:t>
      </w:r>
      <w:r w:rsidR="00351DE1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награжденных физических и юридических лиц Почетной грамотой </w:t>
      </w:r>
      <w:r w:rsidR="00A9554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ведется</w:t>
      </w:r>
      <w:r w:rsidR="00351DE1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5120D0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аппарат</w:t>
      </w:r>
      <w:r w:rsidR="00A9554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ом </w:t>
      </w:r>
      <w:r w:rsidR="005120D0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Совета депутатов </w:t>
      </w:r>
      <w:r w:rsidR="00351DE1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="00A9554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19C9ADD0" w14:textId="1AF9DB9A" w:rsidR="00E04C5E" w:rsidRPr="001254B2" w:rsidRDefault="00E04C5E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3.5. Положение о Почетной грамоте хранится в установленном порядке на бумажных и электронных носителях в архиве </w:t>
      </w:r>
      <w:r w:rsidR="005120D0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аппарата Совета депутатов 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и доступно для ознакомления всем заинтересованным лицам.</w:t>
      </w:r>
    </w:p>
    <w:p w14:paraId="691DCDFD" w14:textId="5462CDE2" w:rsidR="00B6304E" w:rsidRPr="001254B2" w:rsidRDefault="00B6304E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3.6. В случае утраты Поч</w:t>
      </w:r>
      <w:r w:rsidR="00E40AD6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тной грамоты</w:t>
      </w:r>
      <w:r w:rsidR="002B1DA1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и (или) нагрудного знака к Почетной грамоте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дубликат не выдается. На основании заявления, поданного в Совет депутатов</w:t>
      </w:r>
      <w:r w:rsidR="00C316BB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, в течение </w:t>
      </w:r>
      <w:r w:rsidR="00C2018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семи 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рабочих дней со дня подачи </w:t>
      </w:r>
      <w:r w:rsidR="004C12F3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заявления 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награжденному (</w:t>
      </w:r>
      <w:r w:rsidR="005643A7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физическому лицу или уполномоченному представителю юридического лица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) выдается копия решения Совета депутатов</w:t>
      </w:r>
      <w:r w:rsidR="00C316BB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о награждении.</w:t>
      </w:r>
    </w:p>
    <w:p w14:paraId="2A2028EC" w14:textId="77777777" w:rsidR="000C52F2" w:rsidRPr="001254B2" w:rsidRDefault="000C52F2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  <w:sectPr w:rsidR="000C52F2" w:rsidRPr="001254B2" w:rsidSect="007F3339">
          <w:pgSz w:w="11900" w:h="16840"/>
          <w:pgMar w:top="567" w:right="850" w:bottom="709" w:left="1701" w:header="708" w:footer="708" w:gutter="0"/>
          <w:cols w:space="708"/>
          <w:docGrid w:linePitch="360"/>
        </w:sectPr>
      </w:pPr>
    </w:p>
    <w:p w14:paraId="0716A0B2" w14:textId="140850DC" w:rsidR="00A85978" w:rsidRPr="001254B2" w:rsidRDefault="00A85978" w:rsidP="00AA162D">
      <w:pPr>
        <w:pStyle w:val="ConsPlusTitle"/>
        <w:ind w:left="567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Приложение</w:t>
      </w:r>
      <w:r w:rsidR="004C12F3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№ 1</w:t>
      </w:r>
    </w:p>
    <w:p w14:paraId="0A1F6F36" w14:textId="12110A46" w:rsidR="00A85978" w:rsidRPr="001254B2" w:rsidRDefault="00A85978" w:rsidP="004778ED">
      <w:pPr>
        <w:pStyle w:val="ConsPlusTitle"/>
        <w:spacing w:after="240"/>
        <w:ind w:left="567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к Положению о Почетной грамоте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в городе Москве</w:t>
      </w:r>
    </w:p>
    <w:p w14:paraId="7EDD41D9" w14:textId="77777777" w:rsidR="00A85978" w:rsidRPr="001254B2" w:rsidRDefault="00A85978" w:rsidP="00AA162D">
      <w:pPr>
        <w:pStyle w:val="50"/>
        <w:shd w:val="clear" w:color="auto" w:fill="auto"/>
        <w:spacing w:line="240" w:lineRule="auto"/>
        <w:ind w:firstLine="0"/>
        <w:jc w:val="center"/>
        <w:rPr>
          <w:sz w:val="24"/>
          <w:szCs w:val="24"/>
        </w:rPr>
      </w:pPr>
      <w:r w:rsidRPr="001254B2">
        <w:rPr>
          <w:sz w:val="24"/>
          <w:szCs w:val="24"/>
          <w:lang w:eastAsia="ru-RU" w:bidi="ru-RU"/>
        </w:rPr>
        <w:t>Форма</w:t>
      </w:r>
    </w:p>
    <w:p w14:paraId="09340E8F" w14:textId="20DD3928" w:rsidR="00A85978" w:rsidRPr="001254B2" w:rsidRDefault="004C076F" w:rsidP="004778ED">
      <w:pPr>
        <w:pStyle w:val="50"/>
        <w:shd w:val="clear" w:color="auto" w:fill="auto"/>
        <w:spacing w:after="240" w:line="240" w:lineRule="auto"/>
        <w:ind w:firstLine="0"/>
        <w:jc w:val="center"/>
        <w:rPr>
          <w:sz w:val="24"/>
          <w:szCs w:val="24"/>
        </w:rPr>
      </w:pPr>
      <w:r w:rsidRPr="001254B2">
        <w:rPr>
          <w:sz w:val="24"/>
          <w:szCs w:val="24"/>
          <w:lang w:eastAsia="ru-RU" w:bidi="ru-RU"/>
        </w:rPr>
        <w:t>б</w:t>
      </w:r>
      <w:r w:rsidR="00A85978" w:rsidRPr="001254B2">
        <w:rPr>
          <w:sz w:val="24"/>
          <w:szCs w:val="24"/>
          <w:lang w:eastAsia="ru-RU" w:bidi="ru-RU"/>
        </w:rPr>
        <w:t>ланка</w:t>
      </w:r>
      <w:r w:rsidRPr="001254B2">
        <w:rPr>
          <w:sz w:val="24"/>
          <w:szCs w:val="24"/>
          <w:lang w:eastAsia="ru-RU" w:bidi="ru-RU"/>
        </w:rPr>
        <w:t xml:space="preserve"> представления</w:t>
      </w:r>
      <w:r w:rsidR="00A85978" w:rsidRPr="001254B2">
        <w:rPr>
          <w:sz w:val="24"/>
          <w:szCs w:val="24"/>
          <w:lang w:eastAsia="ru-RU" w:bidi="ru-RU"/>
        </w:rPr>
        <w:t xml:space="preserve"> </w:t>
      </w:r>
      <w:r w:rsidRPr="001254B2">
        <w:rPr>
          <w:sz w:val="24"/>
          <w:szCs w:val="24"/>
          <w:lang w:eastAsia="ru-RU" w:bidi="ru-RU"/>
        </w:rPr>
        <w:t>(</w:t>
      </w:r>
      <w:r w:rsidR="00A85978" w:rsidRPr="001254B2">
        <w:rPr>
          <w:sz w:val="24"/>
          <w:szCs w:val="24"/>
          <w:lang w:eastAsia="ru-RU" w:bidi="ru-RU"/>
        </w:rPr>
        <w:t>ходатайства</w:t>
      </w:r>
      <w:r w:rsidRPr="001254B2">
        <w:rPr>
          <w:sz w:val="24"/>
          <w:szCs w:val="24"/>
          <w:lang w:eastAsia="ru-RU" w:bidi="ru-RU"/>
        </w:rPr>
        <w:t>)</w:t>
      </w:r>
      <w:r w:rsidR="00A85978" w:rsidRPr="001254B2">
        <w:rPr>
          <w:sz w:val="24"/>
          <w:szCs w:val="24"/>
          <w:lang w:eastAsia="ru-RU" w:bidi="ru-RU"/>
        </w:rPr>
        <w:t xml:space="preserve"> о награждении Почетной грамотой</w:t>
      </w:r>
      <w:r w:rsidR="00A85978" w:rsidRPr="001254B2">
        <w:rPr>
          <w:sz w:val="24"/>
          <w:szCs w:val="24"/>
          <w:lang w:eastAsia="ru-RU" w:bidi="ru-RU"/>
        </w:rPr>
        <w:br/>
        <w:t xml:space="preserve">муниципального округа </w:t>
      </w:r>
      <w:r w:rsidR="00B17B7D" w:rsidRPr="001254B2">
        <w:rPr>
          <w:bCs w:val="0"/>
          <w:sz w:val="24"/>
          <w:szCs w:val="24"/>
        </w:rPr>
        <w:t>Гольяново</w:t>
      </w:r>
      <w:r w:rsidR="00A85978" w:rsidRPr="001254B2">
        <w:rPr>
          <w:sz w:val="24"/>
          <w:szCs w:val="24"/>
          <w:lang w:eastAsia="ru-RU" w:bidi="ru-RU"/>
        </w:rPr>
        <w:t xml:space="preserve"> в городе Москве</w:t>
      </w:r>
    </w:p>
    <w:p w14:paraId="2D1F26A4" w14:textId="6E6EDE8B" w:rsidR="00A85978" w:rsidRPr="001254B2" w:rsidRDefault="00A85978" w:rsidP="00AA162D">
      <w:pPr>
        <w:pStyle w:val="20"/>
        <w:shd w:val="clear" w:color="auto" w:fill="auto"/>
        <w:tabs>
          <w:tab w:val="left" w:leader="underscore" w:pos="8760"/>
        </w:tabs>
        <w:spacing w:line="240" w:lineRule="auto"/>
        <w:ind w:firstLine="709"/>
        <w:rPr>
          <w:sz w:val="24"/>
          <w:szCs w:val="24"/>
        </w:rPr>
      </w:pPr>
      <w:r w:rsidRPr="001254B2">
        <w:rPr>
          <w:sz w:val="24"/>
          <w:szCs w:val="24"/>
          <w:lang w:eastAsia="ru-RU" w:bidi="ru-RU"/>
        </w:rPr>
        <w:t xml:space="preserve">1. Фамилия, </w:t>
      </w:r>
      <w:r w:rsidR="006037EA" w:rsidRPr="001254B2">
        <w:rPr>
          <w:sz w:val="24"/>
          <w:szCs w:val="24"/>
          <w:lang w:eastAsia="ru-RU" w:bidi="ru-RU"/>
        </w:rPr>
        <w:t>и</w:t>
      </w:r>
      <w:r w:rsidRPr="001254B2">
        <w:rPr>
          <w:sz w:val="24"/>
          <w:szCs w:val="24"/>
          <w:lang w:eastAsia="ru-RU" w:bidi="ru-RU"/>
        </w:rPr>
        <w:t xml:space="preserve">мя, </w:t>
      </w:r>
      <w:r w:rsidR="006037EA" w:rsidRPr="001254B2">
        <w:rPr>
          <w:sz w:val="24"/>
          <w:szCs w:val="24"/>
          <w:lang w:eastAsia="ru-RU" w:bidi="ru-RU"/>
        </w:rPr>
        <w:t>о</w:t>
      </w:r>
      <w:r w:rsidRPr="001254B2">
        <w:rPr>
          <w:sz w:val="24"/>
          <w:szCs w:val="24"/>
          <w:lang w:eastAsia="ru-RU" w:bidi="ru-RU"/>
        </w:rPr>
        <w:t>тчество</w:t>
      </w:r>
      <w:r w:rsidR="009B1F60" w:rsidRPr="001254B2">
        <w:rPr>
          <w:sz w:val="24"/>
          <w:szCs w:val="24"/>
          <w:lang w:eastAsia="ru-RU" w:bidi="ru-RU"/>
        </w:rPr>
        <w:t xml:space="preserve"> (для физических лиц), наименование юридического лица </w:t>
      </w:r>
      <w:r w:rsidR="007E3259" w:rsidRPr="001254B2">
        <w:rPr>
          <w:sz w:val="24"/>
          <w:szCs w:val="24"/>
          <w:lang w:eastAsia="ru-RU" w:bidi="ru-RU"/>
        </w:rPr>
        <w:t>с указанием организационно-правовой формы</w:t>
      </w:r>
      <w:r w:rsidR="002E73D6" w:rsidRPr="001254B2">
        <w:rPr>
          <w:sz w:val="24"/>
          <w:szCs w:val="24"/>
          <w:lang w:eastAsia="ru-RU" w:bidi="ru-RU"/>
        </w:rPr>
        <w:t>.</w:t>
      </w:r>
    </w:p>
    <w:p w14:paraId="1F1A3F3E" w14:textId="2E5C5CCE" w:rsidR="00A85978" w:rsidRPr="001254B2" w:rsidRDefault="00A85978" w:rsidP="00AA162D">
      <w:pPr>
        <w:pStyle w:val="20"/>
        <w:shd w:val="clear" w:color="auto" w:fill="auto"/>
        <w:tabs>
          <w:tab w:val="left" w:pos="425"/>
        </w:tabs>
        <w:spacing w:line="240" w:lineRule="auto"/>
        <w:ind w:firstLine="709"/>
        <w:rPr>
          <w:sz w:val="24"/>
          <w:szCs w:val="24"/>
        </w:rPr>
      </w:pPr>
      <w:r w:rsidRPr="001254B2">
        <w:rPr>
          <w:sz w:val="24"/>
          <w:szCs w:val="24"/>
          <w:lang w:eastAsia="ru-RU" w:bidi="ru-RU"/>
        </w:rPr>
        <w:t>2. Место работы, занимаемая должность</w:t>
      </w:r>
      <w:r w:rsidR="009D69B7" w:rsidRPr="001254B2">
        <w:rPr>
          <w:sz w:val="24"/>
          <w:szCs w:val="24"/>
          <w:lang w:eastAsia="ru-RU" w:bidi="ru-RU"/>
        </w:rPr>
        <w:t xml:space="preserve"> / род занятий</w:t>
      </w:r>
      <w:r w:rsidRPr="001254B2">
        <w:rPr>
          <w:sz w:val="24"/>
          <w:szCs w:val="24"/>
          <w:lang w:eastAsia="ru-RU" w:bidi="ru-RU"/>
        </w:rPr>
        <w:t xml:space="preserve"> (с точным наименованием организации)</w:t>
      </w:r>
      <w:r w:rsidR="009B1F60" w:rsidRPr="001254B2">
        <w:rPr>
          <w:sz w:val="24"/>
          <w:szCs w:val="24"/>
          <w:lang w:eastAsia="ru-RU" w:bidi="ru-RU"/>
        </w:rPr>
        <w:t xml:space="preserve"> (для физических лиц)</w:t>
      </w:r>
      <w:r w:rsidR="002E73D6" w:rsidRPr="001254B2">
        <w:rPr>
          <w:sz w:val="24"/>
          <w:szCs w:val="24"/>
          <w:lang w:eastAsia="ru-RU" w:bidi="ru-RU"/>
        </w:rPr>
        <w:t>.</w:t>
      </w:r>
    </w:p>
    <w:p w14:paraId="4CF8E2F2" w14:textId="28610A4D" w:rsidR="00A85978" w:rsidRPr="001254B2" w:rsidRDefault="00A85978" w:rsidP="00AA162D">
      <w:pPr>
        <w:pStyle w:val="20"/>
        <w:shd w:val="clear" w:color="auto" w:fill="auto"/>
        <w:tabs>
          <w:tab w:val="left" w:pos="419"/>
        </w:tabs>
        <w:spacing w:line="240" w:lineRule="auto"/>
        <w:ind w:firstLine="709"/>
        <w:rPr>
          <w:sz w:val="24"/>
          <w:szCs w:val="24"/>
        </w:rPr>
      </w:pPr>
      <w:r w:rsidRPr="001254B2">
        <w:rPr>
          <w:sz w:val="24"/>
          <w:szCs w:val="24"/>
          <w:lang w:eastAsia="ru-RU" w:bidi="ru-RU"/>
        </w:rPr>
        <w:t>3. Пол</w:t>
      </w:r>
      <w:r w:rsidR="009B1F60" w:rsidRPr="001254B2">
        <w:rPr>
          <w:sz w:val="24"/>
          <w:szCs w:val="24"/>
          <w:lang w:eastAsia="ru-RU" w:bidi="ru-RU"/>
        </w:rPr>
        <w:t xml:space="preserve"> (для физических лиц)</w:t>
      </w:r>
      <w:r w:rsidR="002E73D6" w:rsidRPr="001254B2">
        <w:rPr>
          <w:sz w:val="24"/>
          <w:szCs w:val="24"/>
          <w:lang w:eastAsia="ru-RU" w:bidi="ru-RU"/>
        </w:rPr>
        <w:t>.</w:t>
      </w:r>
    </w:p>
    <w:p w14:paraId="03274B50" w14:textId="2DD5000B" w:rsidR="00A85978" w:rsidRPr="001254B2" w:rsidRDefault="00A85978" w:rsidP="00AA162D">
      <w:pPr>
        <w:pStyle w:val="20"/>
        <w:shd w:val="clear" w:color="auto" w:fill="auto"/>
        <w:tabs>
          <w:tab w:val="left" w:pos="425"/>
        </w:tabs>
        <w:spacing w:line="240" w:lineRule="auto"/>
        <w:ind w:firstLine="709"/>
        <w:rPr>
          <w:sz w:val="24"/>
          <w:szCs w:val="24"/>
        </w:rPr>
      </w:pPr>
      <w:r w:rsidRPr="001254B2">
        <w:rPr>
          <w:sz w:val="24"/>
          <w:szCs w:val="24"/>
          <w:lang w:eastAsia="ru-RU" w:bidi="ru-RU"/>
        </w:rPr>
        <w:t>4. Дата рождения</w:t>
      </w:r>
      <w:r w:rsidR="009B1F60" w:rsidRPr="001254B2">
        <w:rPr>
          <w:sz w:val="24"/>
          <w:szCs w:val="24"/>
          <w:lang w:eastAsia="ru-RU" w:bidi="ru-RU"/>
        </w:rPr>
        <w:t xml:space="preserve"> (для физических лиц)</w:t>
      </w:r>
      <w:r w:rsidR="002E73D6" w:rsidRPr="001254B2">
        <w:rPr>
          <w:sz w:val="24"/>
          <w:szCs w:val="24"/>
          <w:lang w:eastAsia="ru-RU" w:bidi="ru-RU"/>
        </w:rPr>
        <w:t>.</w:t>
      </w:r>
    </w:p>
    <w:p w14:paraId="1580F709" w14:textId="5F6F7831" w:rsidR="00A85978" w:rsidRPr="001254B2" w:rsidRDefault="00A85978" w:rsidP="00AA162D">
      <w:pPr>
        <w:pStyle w:val="20"/>
        <w:shd w:val="clear" w:color="auto" w:fill="auto"/>
        <w:tabs>
          <w:tab w:val="left" w:pos="392"/>
        </w:tabs>
        <w:spacing w:line="240" w:lineRule="auto"/>
        <w:ind w:firstLine="709"/>
        <w:rPr>
          <w:sz w:val="24"/>
          <w:szCs w:val="24"/>
        </w:rPr>
      </w:pPr>
      <w:r w:rsidRPr="001254B2">
        <w:rPr>
          <w:sz w:val="24"/>
          <w:szCs w:val="24"/>
          <w:lang w:eastAsia="ru-RU" w:bidi="ru-RU"/>
        </w:rPr>
        <w:t xml:space="preserve">5. </w:t>
      </w:r>
      <w:proofErr w:type="gramStart"/>
      <w:r w:rsidRPr="001254B2">
        <w:rPr>
          <w:sz w:val="24"/>
          <w:szCs w:val="24"/>
          <w:lang w:eastAsia="ru-RU" w:bidi="ru-RU"/>
        </w:rPr>
        <w:t>Место рождения (республика, край, область, округ, город, район, поселок, село, деревня)</w:t>
      </w:r>
      <w:r w:rsidR="009B1F60" w:rsidRPr="001254B2">
        <w:rPr>
          <w:sz w:val="24"/>
          <w:szCs w:val="24"/>
          <w:lang w:eastAsia="ru-RU" w:bidi="ru-RU"/>
        </w:rPr>
        <w:t xml:space="preserve"> (для физических лиц)</w:t>
      </w:r>
      <w:r w:rsidR="002E73D6" w:rsidRPr="001254B2">
        <w:rPr>
          <w:sz w:val="24"/>
          <w:szCs w:val="24"/>
          <w:lang w:eastAsia="ru-RU" w:bidi="ru-RU"/>
        </w:rPr>
        <w:t>.</w:t>
      </w:r>
      <w:proofErr w:type="gramEnd"/>
    </w:p>
    <w:p w14:paraId="0F91C5E1" w14:textId="5262D39B" w:rsidR="00A85978" w:rsidRPr="001254B2" w:rsidRDefault="00A85978" w:rsidP="00AA162D">
      <w:pPr>
        <w:pStyle w:val="20"/>
        <w:shd w:val="clear" w:color="auto" w:fill="auto"/>
        <w:tabs>
          <w:tab w:val="left" w:pos="419"/>
          <w:tab w:val="right" w:pos="3732"/>
          <w:tab w:val="right" w:pos="5729"/>
          <w:tab w:val="right" w:pos="7587"/>
          <w:tab w:val="right" w:pos="9390"/>
        </w:tabs>
        <w:spacing w:line="240" w:lineRule="auto"/>
        <w:ind w:firstLine="709"/>
        <w:rPr>
          <w:sz w:val="24"/>
          <w:szCs w:val="24"/>
        </w:rPr>
      </w:pPr>
      <w:r w:rsidRPr="001254B2">
        <w:rPr>
          <w:sz w:val="24"/>
          <w:szCs w:val="24"/>
          <w:lang w:eastAsia="ru-RU" w:bidi="ru-RU"/>
        </w:rPr>
        <w:t>6. Образование, ученая степень,</w:t>
      </w:r>
      <w:r w:rsidRPr="001254B2">
        <w:rPr>
          <w:sz w:val="24"/>
          <w:szCs w:val="24"/>
          <w:lang w:eastAsia="ru-RU" w:bidi="ru-RU"/>
        </w:rPr>
        <w:tab/>
      </w:r>
      <w:r w:rsidR="00C00C5A" w:rsidRPr="001254B2">
        <w:rPr>
          <w:sz w:val="24"/>
          <w:szCs w:val="24"/>
          <w:lang w:eastAsia="ru-RU" w:bidi="ru-RU"/>
        </w:rPr>
        <w:t xml:space="preserve"> </w:t>
      </w:r>
      <w:r w:rsidRPr="001254B2">
        <w:rPr>
          <w:sz w:val="24"/>
          <w:szCs w:val="24"/>
          <w:lang w:eastAsia="ru-RU" w:bidi="ru-RU"/>
        </w:rPr>
        <w:t>ученое звание</w:t>
      </w:r>
      <w:r w:rsidR="00546208" w:rsidRPr="001254B2">
        <w:rPr>
          <w:sz w:val="24"/>
          <w:szCs w:val="24"/>
          <w:lang w:eastAsia="ru-RU" w:bidi="ru-RU"/>
        </w:rPr>
        <w:t>, непрерывный трудовой стаж</w:t>
      </w:r>
      <w:r w:rsidR="009B1F60" w:rsidRPr="001254B2">
        <w:rPr>
          <w:sz w:val="24"/>
          <w:szCs w:val="24"/>
          <w:lang w:eastAsia="ru-RU" w:bidi="ru-RU"/>
        </w:rPr>
        <w:t xml:space="preserve"> (для физических лиц)</w:t>
      </w:r>
      <w:r w:rsidR="002E73D6" w:rsidRPr="001254B2">
        <w:rPr>
          <w:sz w:val="24"/>
          <w:szCs w:val="24"/>
          <w:lang w:eastAsia="ru-RU" w:bidi="ru-RU"/>
        </w:rPr>
        <w:t>.</w:t>
      </w:r>
    </w:p>
    <w:p w14:paraId="6660F64B" w14:textId="345CB90D" w:rsidR="00A85978" w:rsidRPr="001254B2" w:rsidRDefault="00A85978" w:rsidP="00AA162D">
      <w:pPr>
        <w:pStyle w:val="20"/>
        <w:shd w:val="clear" w:color="auto" w:fill="auto"/>
        <w:tabs>
          <w:tab w:val="left" w:pos="386"/>
        </w:tabs>
        <w:spacing w:line="240" w:lineRule="auto"/>
        <w:ind w:firstLine="709"/>
        <w:rPr>
          <w:sz w:val="24"/>
          <w:szCs w:val="24"/>
        </w:rPr>
      </w:pPr>
      <w:r w:rsidRPr="001254B2">
        <w:rPr>
          <w:sz w:val="24"/>
          <w:szCs w:val="24"/>
          <w:lang w:eastAsia="ru-RU" w:bidi="ru-RU"/>
        </w:rPr>
        <w:t>7. Какими государственными</w:t>
      </w:r>
      <w:r w:rsidR="00FE1B7C" w:rsidRPr="001254B2">
        <w:rPr>
          <w:sz w:val="24"/>
          <w:szCs w:val="24"/>
          <w:lang w:eastAsia="ru-RU" w:bidi="ru-RU"/>
        </w:rPr>
        <w:t>,</w:t>
      </w:r>
      <w:r w:rsidRPr="001254B2">
        <w:rPr>
          <w:sz w:val="24"/>
          <w:szCs w:val="24"/>
          <w:lang w:eastAsia="ru-RU" w:bidi="ru-RU"/>
        </w:rPr>
        <w:t xml:space="preserve"> ведомственными</w:t>
      </w:r>
      <w:r w:rsidR="00FE1B7C" w:rsidRPr="001254B2">
        <w:rPr>
          <w:sz w:val="24"/>
          <w:szCs w:val="24"/>
          <w:lang w:eastAsia="ru-RU" w:bidi="ru-RU"/>
        </w:rPr>
        <w:t>, муниципальными, профессиональными</w:t>
      </w:r>
      <w:r w:rsidRPr="001254B2">
        <w:rPr>
          <w:sz w:val="24"/>
          <w:szCs w:val="24"/>
          <w:lang w:eastAsia="ru-RU" w:bidi="ru-RU"/>
        </w:rPr>
        <w:t xml:space="preserve"> наградами награжде</w:t>
      </w:r>
      <w:proofErr w:type="gramStart"/>
      <w:r w:rsidRPr="001254B2">
        <w:rPr>
          <w:sz w:val="24"/>
          <w:szCs w:val="24"/>
          <w:lang w:eastAsia="ru-RU" w:bidi="ru-RU"/>
        </w:rPr>
        <w:t>н(</w:t>
      </w:r>
      <w:proofErr w:type="spellStart"/>
      <w:proofErr w:type="gramEnd"/>
      <w:r w:rsidRPr="001254B2">
        <w:rPr>
          <w:sz w:val="24"/>
          <w:szCs w:val="24"/>
          <w:lang w:eastAsia="ru-RU" w:bidi="ru-RU"/>
        </w:rPr>
        <w:t>а</w:t>
      </w:r>
      <w:r w:rsidR="009B1F60" w:rsidRPr="001254B2">
        <w:rPr>
          <w:sz w:val="24"/>
          <w:szCs w:val="24"/>
          <w:lang w:eastAsia="ru-RU" w:bidi="ru-RU"/>
        </w:rPr>
        <w:t>,о</w:t>
      </w:r>
      <w:proofErr w:type="spellEnd"/>
      <w:r w:rsidRPr="001254B2">
        <w:rPr>
          <w:sz w:val="24"/>
          <w:szCs w:val="24"/>
          <w:lang w:eastAsia="ru-RU" w:bidi="ru-RU"/>
        </w:rPr>
        <w:t>), даты награждений</w:t>
      </w:r>
      <w:r w:rsidR="002E73D6" w:rsidRPr="001254B2">
        <w:rPr>
          <w:sz w:val="24"/>
          <w:szCs w:val="24"/>
          <w:lang w:eastAsia="ru-RU" w:bidi="ru-RU"/>
        </w:rPr>
        <w:t>.</w:t>
      </w:r>
    </w:p>
    <w:p w14:paraId="30D585DF" w14:textId="6433F619" w:rsidR="009B1F60" w:rsidRPr="001254B2" w:rsidRDefault="00A85978" w:rsidP="00AA162D">
      <w:pPr>
        <w:pStyle w:val="20"/>
        <w:shd w:val="clear" w:color="auto" w:fill="auto"/>
        <w:tabs>
          <w:tab w:val="left" w:pos="425"/>
        </w:tabs>
        <w:spacing w:line="240" w:lineRule="auto"/>
        <w:ind w:firstLine="709"/>
        <w:rPr>
          <w:sz w:val="24"/>
          <w:szCs w:val="24"/>
        </w:rPr>
      </w:pPr>
      <w:r w:rsidRPr="001254B2">
        <w:rPr>
          <w:sz w:val="24"/>
          <w:szCs w:val="24"/>
          <w:lang w:eastAsia="ru-RU" w:bidi="ru-RU"/>
        </w:rPr>
        <w:t xml:space="preserve">8. </w:t>
      </w:r>
      <w:r w:rsidR="004B21D6" w:rsidRPr="001254B2">
        <w:rPr>
          <w:sz w:val="24"/>
          <w:szCs w:val="24"/>
          <w:lang w:eastAsia="ru-RU" w:bidi="ru-RU"/>
        </w:rPr>
        <w:t>Адрес регистрации гражданина Российской Федерации по месту жительства</w:t>
      </w:r>
      <w:r w:rsidRPr="001254B2">
        <w:rPr>
          <w:sz w:val="24"/>
          <w:szCs w:val="24"/>
          <w:lang w:eastAsia="ru-RU" w:bidi="ru-RU"/>
        </w:rPr>
        <w:t>,</w:t>
      </w:r>
      <w:r w:rsidR="00397F3D" w:rsidRPr="001254B2">
        <w:rPr>
          <w:sz w:val="24"/>
          <w:szCs w:val="24"/>
          <w:lang w:eastAsia="ru-RU" w:bidi="ru-RU"/>
        </w:rPr>
        <w:t xml:space="preserve"> </w:t>
      </w:r>
      <w:r w:rsidR="00533484" w:rsidRPr="001254B2">
        <w:rPr>
          <w:sz w:val="24"/>
          <w:szCs w:val="24"/>
          <w:lang w:eastAsia="ru-RU" w:bidi="ru-RU"/>
        </w:rPr>
        <w:t xml:space="preserve">контактный </w:t>
      </w:r>
      <w:r w:rsidRPr="001254B2">
        <w:rPr>
          <w:sz w:val="24"/>
          <w:szCs w:val="24"/>
          <w:lang w:eastAsia="ru-RU" w:bidi="ru-RU"/>
        </w:rPr>
        <w:t>телефон</w:t>
      </w:r>
      <w:r w:rsidR="009B1F60" w:rsidRPr="001254B2">
        <w:rPr>
          <w:sz w:val="24"/>
          <w:szCs w:val="24"/>
          <w:lang w:eastAsia="ru-RU" w:bidi="ru-RU"/>
        </w:rPr>
        <w:t xml:space="preserve"> (для физических лиц), местонахождение, </w:t>
      </w:r>
      <w:r w:rsidR="00533484" w:rsidRPr="001254B2">
        <w:rPr>
          <w:sz w:val="24"/>
          <w:szCs w:val="24"/>
          <w:lang w:eastAsia="ru-RU" w:bidi="ru-RU"/>
        </w:rPr>
        <w:t xml:space="preserve">контактный </w:t>
      </w:r>
      <w:r w:rsidR="009B1F60" w:rsidRPr="001254B2">
        <w:rPr>
          <w:sz w:val="24"/>
          <w:szCs w:val="24"/>
          <w:lang w:eastAsia="ru-RU" w:bidi="ru-RU"/>
        </w:rPr>
        <w:t>телефон (для юридических лиц)</w:t>
      </w:r>
      <w:r w:rsidR="002E73D6" w:rsidRPr="001254B2">
        <w:rPr>
          <w:sz w:val="24"/>
          <w:szCs w:val="24"/>
          <w:lang w:eastAsia="ru-RU" w:bidi="ru-RU"/>
        </w:rPr>
        <w:t>.</w:t>
      </w:r>
    </w:p>
    <w:p w14:paraId="0A7D81B3" w14:textId="636B96F6" w:rsidR="00A85978" w:rsidRPr="001254B2" w:rsidRDefault="00A85978" w:rsidP="00AA162D">
      <w:pPr>
        <w:pStyle w:val="20"/>
        <w:shd w:val="clear" w:color="auto" w:fill="auto"/>
        <w:tabs>
          <w:tab w:val="left" w:pos="380"/>
        </w:tabs>
        <w:spacing w:line="240" w:lineRule="auto"/>
        <w:ind w:firstLine="709"/>
        <w:rPr>
          <w:sz w:val="24"/>
          <w:szCs w:val="24"/>
          <w:lang w:eastAsia="ru-RU" w:bidi="ru-RU"/>
        </w:rPr>
      </w:pPr>
      <w:r w:rsidRPr="001254B2">
        <w:rPr>
          <w:sz w:val="24"/>
          <w:szCs w:val="24"/>
          <w:lang w:eastAsia="ru-RU" w:bidi="ru-RU"/>
        </w:rPr>
        <w:t xml:space="preserve">9. Характеристика с указанием конкретных заслуг и достижений лица, представляемого к награждению Почетной грамотой муниципального округа </w:t>
      </w:r>
      <w:r w:rsidR="00B17B7D" w:rsidRPr="001254B2">
        <w:rPr>
          <w:bCs/>
          <w:sz w:val="24"/>
          <w:szCs w:val="24"/>
        </w:rPr>
        <w:t>Гольяново</w:t>
      </w:r>
      <w:r w:rsidRPr="001254B2">
        <w:rPr>
          <w:sz w:val="24"/>
          <w:szCs w:val="24"/>
          <w:lang w:eastAsia="ru-RU" w:bidi="ru-RU"/>
        </w:rPr>
        <w:t xml:space="preserve"> в городе Москве.</w:t>
      </w:r>
    </w:p>
    <w:p w14:paraId="0BE560A9" w14:textId="450EFDB8" w:rsidR="00A85978" w:rsidRPr="001254B2" w:rsidRDefault="00A85978" w:rsidP="00AA162D">
      <w:pPr>
        <w:pStyle w:val="20"/>
        <w:shd w:val="clear" w:color="auto" w:fill="auto"/>
        <w:tabs>
          <w:tab w:val="left" w:pos="380"/>
        </w:tabs>
        <w:spacing w:line="240" w:lineRule="auto"/>
        <w:ind w:firstLine="709"/>
        <w:rPr>
          <w:sz w:val="24"/>
          <w:szCs w:val="24"/>
          <w:lang w:eastAsia="ru-RU" w:bidi="ru-RU"/>
        </w:rPr>
      </w:pPr>
      <w:r w:rsidRPr="001254B2">
        <w:rPr>
          <w:sz w:val="24"/>
          <w:szCs w:val="24"/>
          <w:lang w:eastAsia="ru-RU" w:bidi="ru-RU"/>
        </w:rPr>
        <w:t>10.</w:t>
      </w:r>
      <w:r w:rsidR="00367825" w:rsidRPr="001254B2">
        <w:rPr>
          <w:sz w:val="24"/>
          <w:szCs w:val="24"/>
          <w:lang w:eastAsia="ru-RU" w:bidi="ru-RU"/>
        </w:rPr>
        <w:t xml:space="preserve"> </w:t>
      </w:r>
      <w:r w:rsidRPr="001254B2">
        <w:rPr>
          <w:sz w:val="24"/>
          <w:szCs w:val="24"/>
          <w:lang w:eastAsia="ru-RU" w:bidi="ru-RU"/>
        </w:rPr>
        <w:t xml:space="preserve">Кандидатура </w:t>
      </w:r>
      <w:r w:rsidR="00C77744" w:rsidRPr="001254B2">
        <w:rPr>
          <w:sz w:val="24"/>
          <w:szCs w:val="24"/>
          <w:u w:val="single"/>
          <w:lang w:eastAsia="ru-RU" w:bidi="ru-RU"/>
        </w:rPr>
        <w:t xml:space="preserve">Ф.И.О. </w:t>
      </w:r>
      <w:r w:rsidR="009B1F60" w:rsidRPr="001254B2">
        <w:rPr>
          <w:sz w:val="24"/>
          <w:szCs w:val="24"/>
          <w:u w:val="single"/>
          <w:lang w:eastAsia="ru-RU" w:bidi="ru-RU"/>
        </w:rPr>
        <w:t>или наименование юридического лица</w:t>
      </w:r>
      <w:r w:rsidR="009B1F60" w:rsidRPr="001254B2">
        <w:rPr>
          <w:sz w:val="24"/>
          <w:szCs w:val="24"/>
          <w:lang w:eastAsia="ru-RU" w:bidi="ru-RU"/>
        </w:rPr>
        <w:t xml:space="preserve"> </w:t>
      </w:r>
      <w:r w:rsidRPr="001254B2">
        <w:rPr>
          <w:sz w:val="24"/>
          <w:szCs w:val="24"/>
          <w:lang w:eastAsia="ru-RU" w:bidi="ru-RU"/>
        </w:rPr>
        <w:t xml:space="preserve">представляется к награждению Почетной грамотой муниципального округа </w:t>
      </w:r>
      <w:r w:rsidR="00B17B7D" w:rsidRPr="001254B2">
        <w:rPr>
          <w:bCs/>
          <w:sz w:val="24"/>
          <w:szCs w:val="24"/>
        </w:rPr>
        <w:t>Гольяново</w:t>
      </w:r>
      <w:r w:rsidRPr="001254B2">
        <w:rPr>
          <w:sz w:val="24"/>
          <w:szCs w:val="24"/>
          <w:lang w:eastAsia="ru-RU" w:bidi="ru-RU"/>
        </w:rPr>
        <w:t xml:space="preserve"> в городе Москве</w:t>
      </w:r>
      <w:r w:rsidR="002E73D6" w:rsidRPr="001254B2">
        <w:rPr>
          <w:sz w:val="24"/>
          <w:szCs w:val="24"/>
          <w:lang w:eastAsia="ru-RU" w:bidi="ru-RU"/>
        </w:rPr>
        <w:t>.</w:t>
      </w:r>
    </w:p>
    <w:p w14:paraId="79B9E272" w14:textId="77777777" w:rsidR="00A85978" w:rsidRPr="001254B2" w:rsidRDefault="00A85978" w:rsidP="00AA162D">
      <w:pPr>
        <w:pStyle w:val="30"/>
        <w:shd w:val="clear" w:color="auto" w:fill="auto"/>
        <w:spacing w:line="240" w:lineRule="auto"/>
        <w:ind w:left="20"/>
        <w:jc w:val="center"/>
        <w:rPr>
          <w:sz w:val="24"/>
          <w:szCs w:val="24"/>
        </w:rPr>
      </w:pPr>
      <w:r w:rsidRPr="001254B2">
        <w:rPr>
          <w:sz w:val="24"/>
          <w:szCs w:val="24"/>
          <w:lang w:eastAsia="ru-RU" w:bidi="ru-RU"/>
        </w:rPr>
        <w:t>указываются сведения об инициаторе (</w:t>
      </w:r>
      <w:proofErr w:type="gramStart"/>
      <w:r w:rsidRPr="001254B2">
        <w:rPr>
          <w:sz w:val="24"/>
          <w:szCs w:val="24"/>
          <w:lang w:eastAsia="ru-RU" w:bidi="ru-RU"/>
        </w:rPr>
        <w:t>ах</w:t>
      </w:r>
      <w:proofErr w:type="gramEnd"/>
      <w:r w:rsidRPr="001254B2">
        <w:rPr>
          <w:sz w:val="24"/>
          <w:szCs w:val="24"/>
          <w:lang w:eastAsia="ru-RU" w:bidi="ru-RU"/>
        </w:rPr>
        <w:t>) предложения: (полное наименование организации/органа исполнительной власти/ Ф.И.О. депутат</w:t>
      </w:r>
      <w:r w:rsidR="009D69B7" w:rsidRPr="001254B2">
        <w:rPr>
          <w:sz w:val="24"/>
          <w:szCs w:val="24"/>
          <w:lang w:eastAsia="ru-RU" w:bidi="ru-RU"/>
        </w:rPr>
        <w:t>ов</w:t>
      </w:r>
      <w:r w:rsidRPr="001254B2">
        <w:rPr>
          <w:sz w:val="24"/>
          <w:szCs w:val="24"/>
          <w:lang w:eastAsia="ru-RU" w:bidi="ru-RU"/>
        </w:rPr>
        <w:t xml:space="preserve"> Совета депутатов/ Ф.И.О. уполномоченного представителя инициативной группы жителей с </w:t>
      </w:r>
      <w:r w:rsidR="004B21D6" w:rsidRPr="001254B2">
        <w:rPr>
          <w:sz w:val="24"/>
          <w:szCs w:val="24"/>
          <w:lang w:eastAsia="ru-RU" w:bidi="ru-RU"/>
        </w:rPr>
        <w:t xml:space="preserve">адресом регистрации гражданина Российской Федерации по </w:t>
      </w:r>
      <w:r w:rsidRPr="001254B2">
        <w:rPr>
          <w:sz w:val="24"/>
          <w:szCs w:val="24"/>
          <w:lang w:eastAsia="ru-RU" w:bidi="ru-RU"/>
        </w:rPr>
        <w:t>мест</w:t>
      </w:r>
      <w:r w:rsidR="004B21D6" w:rsidRPr="001254B2">
        <w:rPr>
          <w:sz w:val="24"/>
          <w:szCs w:val="24"/>
          <w:lang w:eastAsia="ru-RU" w:bidi="ru-RU"/>
        </w:rPr>
        <w:t xml:space="preserve">у </w:t>
      </w:r>
      <w:r w:rsidRPr="001254B2">
        <w:rPr>
          <w:sz w:val="24"/>
          <w:szCs w:val="24"/>
          <w:lang w:eastAsia="ru-RU" w:bidi="ru-RU"/>
        </w:rPr>
        <w:t>жительства и номера контактного телефона)</w:t>
      </w:r>
    </w:p>
    <w:p w14:paraId="6B313250" w14:textId="77777777" w:rsidR="00A85978" w:rsidRPr="001254B2" w:rsidRDefault="00A85978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59640D7D" w14:textId="77777777" w:rsidR="00A85978" w:rsidRPr="001254B2" w:rsidRDefault="00A85978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М.П. </w:t>
      </w:r>
      <w:r w:rsidR="00C934F1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="00C934F1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="00C934F1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ab/>
        <w:t>(подпись)</w:t>
      </w:r>
      <w:r w:rsidR="00C934F1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="00C934F1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ab/>
        <w:t>(Ф.И.О.)</w:t>
      </w:r>
      <w:r w:rsidR="00C934F1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="00C934F1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="00C934F1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ab/>
        <w:t>(число)</w:t>
      </w:r>
    </w:p>
    <w:p w14:paraId="5CC569F5" w14:textId="77777777" w:rsidR="000C52F2" w:rsidRPr="001254B2" w:rsidRDefault="000C52F2" w:rsidP="00AA162D">
      <w:pPr>
        <w:rPr>
          <w:sz w:val="24"/>
          <w:szCs w:val="24"/>
        </w:rPr>
      </w:pPr>
    </w:p>
    <w:p w14:paraId="13686C70" w14:textId="77777777" w:rsidR="00A71A80" w:rsidRPr="001254B2" w:rsidRDefault="00A71A80" w:rsidP="00AA162D">
      <w:pPr>
        <w:rPr>
          <w:sz w:val="24"/>
          <w:szCs w:val="24"/>
        </w:rPr>
        <w:sectPr w:rsidR="00A71A80" w:rsidRPr="001254B2" w:rsidSect="00650D1F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476BFB48" w14:textId="3BFC02D3" w:rsidR="00A71A80" w:rsidRPr="001254B2" w:rsidRDefault="00A71A80" w:rsidP="004778ED">
      <w:pPr>
        <w:ind w:left="10915"/>
        <w:jc w:val="both"/>
        <w:rPr>
          <w:sz w:val="24"/>
          <w:szCs w:val="24"/>
        </w:rPr>
      </w:pPr>
      <w:r w:rsidRPr="001254B2">
        <w:rPr>
          <w:sz w:val="24"/>
          <w:szCs w:val="24"/>
        </w:rPr>
        <w:lastRenderedPageBreak/>
        <w:t>Приложение</w:t>
      </w:r>
      <w:r w:rsidR="004C12F3" w:rsidRPr="001254B2">
        <w:rPr>
          <w:sz w:val="24"/>
          <w:szCs w:val="24"/>
        </w:rPr>
        <w:t xml:space="preserve"> № 2</w:t>
      </w:r>
    </w:p>
    <w:p w14:paraId="5251F16F" w14:textId="0474B75F" w:rsidR="00A71A80" w:rsidRPr="001254B2" w:rsidRDefault="004C12F3" w:rsidP="004778ED">
      <w:pPr>
        <w:spacing w:after="240"/>
        <w:ind w:left="10915"/>
        <w:rPr>
          <w:sz w:val="24"/>
          <w:szCs w:val="24"/>
        </w:rPr>
      </w:pPr>
      <w:r w:rsidRPr="001254B2">
        <w:rPr>
          <w:sz w:val="24"/>
          <w:szCs w:val="24"/>
        </w:rPr>
        <w:t xml:space="preserve">к Положению о Почетной грамоте муниципального округа </w:t>
      </w:r>
      <w:r w:rsidR="00B17B7D" w:rsidRPr="001254B2">
        <w:rPr>
          <w:sz w:val="24"/>
          <w:szCs w:val="24"/>
        </w:rPr>
        <w:t>Гольяново</w:t>
      </w:r>
      <w:r w:rsidRPr="001254B2">
        <w:rPr>
          <w:sz w:val="24"/>
          <w:szCs w:val="24"/>
        </w:rPr>
        <w:t xml:space="preserve"> в городе Москве</w:t>
      </w:r>
    </w:p>
    <w:p w14:paraId="30A717D8" w14:textId="5014B033" w:rsidR="002A0261" w:rsidRPr="001254B2" w:rsidRDefault="002A0261" w:rsidP="00AA162D">
      <w:pPr>
        <w:jc w:val="center"/>
        <w:rPr>
          <w:b/>
          <w:bCs/>
          <w:sz w:val="24"/>
          <w:szCs w:val="24"/>
        </w:rPr>
      </w:pPr>
      <w:r w:rsidRPr="001254B2">
        <w:rPr>
          <w:b/>
          <w:bCs/>
          <w:sz w:val="24"/>
          <w:szCs w:val="24"/>
        </w:rPr>
        <w:t>Форма</w:t>
      </w:r>
    </w:p>
    <w:p w14:paraId="083C6FC1" w14:textId="7D7BADAC" w:rsidR="00A71A80" w:rsidRPr="001254B2" w:rsidRDefault="002A0261" w:rsidP="004778ED">
      <w:pPr>
        <w:spacing w:after="240"/>
        <w:jc w:val="center"/>
        <w:rPr>
          <w:b/>
          <w:bCs/>
          <w:sz w:val="24"/>
          <w:szCs w:val="24"/>
        </w:rPr>
      </w:pPr>
      <w:r w:rsidRPr="001254B2">
        <w:rPr>
          <w:b/>
          <w:bCs/>
          <w:sz w:val="24"/>
          <w:szCs w:val="24"/>
        </w:rPr>
        <w:t>п</w:t>
      </w:r>
      <w:r w:rsidR="00A71A80" w:rsidRPr="001254B2">
        <w:rPr>
          <w:b/>
          <w:bCs/>
          <w:sz w:val="24"/>
          <w:szCs w:val="24"/>
        </w:rPr>
        <w:t>одписн</w:t>
      </w:r>
      <w:r w:rsidRPr="001254B2">
        <w:rPr>
          <w:b/>
          <w:bCs/>
          <w:sz w:val="24"/>
          <w:szCs w:val="24"/>
        </w:rPr>
        <w:t>ого</w:t>
      </w:r>
      <w:r w:rsidR="00A71A80" w:rsidRPr="001254B2">
        <w:rPr>
          <w:b/>
          <w:bCs/>
          <w:sz w:val="24"/>
          <w:szCs w:val="24"/>
        </w:rPr>
        <w:t xml:space="preserve"> лист</w:t>
      </w:r>
      <w:r w:rsidRPr="001254B2">
        <w:rPr>
          <w:b/>
          <w:bCs/>
          <w:sz w:val="24"/>
          <w:szCs w:val="24"/>
        </w:rPr>
        <w:t>а</w:t>
      </w:r>
      <w:r w:rsidR="00A71A80" w:rsidRPr="001254B2">
        <w:rPr>
          <w:b/>
          <w:bCs/>
          <w:sz w:val="24"/>
          <w:szCs w:val="24"/>
        </w:rPr>
        <w:t xml:space="preserve"> </w:t>
      </w:r>
      <w:r w:rsidR="004C12F3" w:rsidRPr="001254B2">
        <w:rPr>
          <w:b/>
          <w:bCs/>
          <w:sz w:val="24"/>
          <w:szCs w:val="24"/>
        </w:rPr>
        <w:t>инициативной группы жителей</w:t>
      </w:r>
    </w:p>
    <w:p w14:paraId="168468BA" w14:textId="2881AE95" w:rsidR="006B676A" w:rsidRPr="001254B2" w:rsidRDefault="006B676A" w:rsidP="00AA162D">
      <w:pPr>
        <w:jc w:val="center"/>
        <w:rPr>
          <w:sz w:val="24"/>
          <w:szCs w:val="24"/>
        </w:rPr>
      </w:pPr>
      <w:r w:rsidRPr="001254B2">
        <w:rPr>
          <w:sz w:val="24"/>
          <w:szCs w:val="24"/>
        </w:rPr>
        <w:t xml:space="preserve">Мы, нижеподписавшиеся, выдвигаем кандидатуру </w:t>
      </w:r>
      <w:r w:rsidRPr="001254B2">
        <w:rPr>
          <w:sz w:val="24"/>
          <w:szCs w:val="24"/>
          <w:u w:val="single"/>
        </w:rPr>
        <w:t>Ф.И.О. или наименование юридического лица</w:t>
      </w:r>
      <w:r w:rsidRPr="001254B2">
        <w:rPr>
          <w:sz w:val="24"/>
          <w:szCs w:val="24"/>
        </w:rPr>
        <w:t xml:space="preserve"> для награждения Почетной грамотой муниципального округа </w:t>
      </w:r>
      <w:r w:rsidR="00B17B7D" w:rsidRPr="001254B2">
        <w:rPr>
          <w:sz w:val="24"/>
          <w:szCs w:val="24"/>
        </w:rPr>
        <w:t>Гольяново</w:t>
      </w:r>
      <w:r w:rsidRPr="001254B2">
        <w:rPr>
          <w:sz w:val="24"/>
          <w:szCs w:val="24"/>
        </w:rPr>
        <w:t>:</w:t>
      </w:r>
    </w:p>
    <w:p w14:paraId="6A1FDA86" w14:textId="0F26DFA1" w:rsidR="00A71A80" w:rsidRPr="001254B2" w:rsidRDefault="00A71A80" w:rsidP="00AA162D">
      <w:pPr>
        <w:rPr>
          <w:sz w:val="24"/>
          <w:szCs w:val="24"/>
        </w:rPr>
      </w:pPr>
    </w:p>
    <w:tbl>
      <w:tblPr>
        <w:tblStyle w:val="af2"/>
        <w:tblW w:w="14767" w:type="dxa"/>
        <w:tblLook w:val="04A0" w:firstRow="1" w:lastRow="0" w:firstColumn="1" w:lastColumn="0" w:noHBand="0" w:noVBand="1"/>
      </w:tblPr>
      <w:tblGrid>
        <w:gridCol w:w="1515"/>
        <w:gridCol w:w="1954"/>
        <w:gridCol w:w="2004"/>
        <w:gridCol w:w="2320"/>
        <w:gridCol w:w="2198"/>
        <w:gridCol w:w="2792"/>
        <w:gridCol w:w="1984"/>
      </w:tblGrid>
      <w:tr w:rsidR="001371B2" w:rsidRPr="001254B2" w14:paraId="7EDB68C2" w14:textId="17269995" w:rsidTr="00A71A80">
        <w:trPr>
          <w:trHeight w:val="2381"/>
        </w:trPr>
        <w:tc>
          <w:tcPr>
            <w:tcW w:w="1515" w:type="dxa"/>
            <w:vAlign w:val="center"/>
          </w:tcPr>
          <w:p w14:paraId="216C67A8" w14:textId="674736BC" w:rsidR="00A71A80" w:rsidRPr="001254B2" w:rsidRDefault="00A71A80" w:rsidP="00AA162D">
            <w:pPr>
              <w:jc w:val="center"/>
              <w:rPr>
                <w:sz w:val="24"/>
                <w:szCs w:val="24"/>
              </w:rPr>
            </w:pPr>
            <w:r w:rsidRPr="001254B2">
              <w:rPr>
                <w:sz w:val="24"/>
                <w:szCs w:val="24"/>
              </w:rPr>
              <w:t xml:space="preserve">№ </w:t>
            </w:r>
            <w:proofErr w:type="gramStart"/>
            <w:r w:rsidRPr="001254B2">
              <w:rPr>
                <w:sz w:val="24"/>
                <w:szCs w:val="24"/>
              </w:rPr>
              <w:t>п</w:t>
            </w:r>
            <w:proofErr w:type="gramEnd"/>
            <w:r w:rsidRPr="001254B2">
              <w:rPr>
                <w:sz w:val="24"/>
                <w:szCs w:val="24"/>
              </w:rPr>
              <w:t>/п</w:t>
            </w:r>
          </w:p>
        </w:tc>
        <w:tc>
          <w:tcPr>
            <w:tcW w:w="1954" w:type="dxa"/>
            <w:vAlign w:val="center"/>
          </w:tcPr>
          <w:p w14:paraId="56D14AD5" w14:textId="71DDDF1B" w:rsidR="00A71A80" w:rsidRPr="001254B2" w:rsidRDefault="00A71A80" w:rsidP="00AA162D">
            <w:pPr>
              <w:jc w:val="center"/>
              <w:rPr>
                <w:sz w:val="24"/>
                <w:szCs w:val="24"/>
              </w:rPr>
            </w:pPr>
            <w:r w:rsidRPr="001254B2">
              <w:rPr>
                <w:sz w:val="24"/>
                <w:szCs w:val="24"/>
              </w:rPr>
              <w:t>Фамилия, имя, отчество</w:t>
            </w:r>
          </w:p>
        </w:tc>
        <w:tc>
          <w:tcPr>
            <w:tcW w:w="2004" w:type="dxa"/>
            <w:vAlign w:val="center"/>
          </w:tcPr>
          <w:p w14:paraId="41B87351" w14:textId="0103D585" w:rsidR="00A71A80" w:rsidRPr="001254B2" w:rsidRDefault="00A71A80" w:rsidP="00AA162D">
            <w:pPr>
              <w:jc w:val="center"/>
              <w:rPr>
                <w:sz w:val="24"/>
                <w:szCs w:val="24"/>
              </w:rPr>
            </w:pPr>
            <w:r w:rsidRPr="001254B2">
              <w:rPr>
                <w:sz w:val="24"/>
                <w:szCs w:val="24"/>
              </w:rPr>
              <w:t>Дата рождения</w:t>
            </w:r>
          </w:p>
        </w:tc>
        <w:tc>
          <w:tcPr>
            <w:tcW w:w="2320" w:type="dxa"/>
            <w:vAlign w:val="center"/>
          </w:tcPr>
          <w:p w14:paraId="5C2CAF82" w14:textId="1678833E" w:rsidR="00A71A80" w:rsidRPr="001254B2" w:rsidRDefault="00A71A80" w:rsidP="00AA162D">
            <w:pPr>
              <w:jc w:val="center"/>
              <w:rPr>
                <w:sz w:val="24"/>
                <w:szCs w:val="24"/>
              </w:rPr>
            </w:pPr>
            <w:r w:rsidRPr="001254B2">
              <w:rPr>
                <w:sz w:val="24"/>
                <w:szCs w:val="24"/>
              </w:rPr>
              <w:t>Адрес регистрации гражданина Российской Федерации по месту жительства</w:t>
            </w:r>
          </w:p>
        </w:tc>
        <w:tc>
          <w:tcPr>
            <w:tcW w:w="2198" w:type="dxa"/>
            <w:vAlign w:val="center"/>
          </w:tcPr>
          <w:p w14:paraId="3955FA33" w14:textId="026E6692" w:rsidR="00A71A80" w:rsidRPr="001254B2" w:rsidRDefault="00A71A80" w:rsidP="00AA162D">
            <w:pPr>
              <w:jc w:val="center"/>
              <w:rPr>
                <w:sz w:val="24"/>
                <w:szCs w:val="24"/>
              </w:rPr>
            </w:pPr>
            <w:r w:rsidRPr="001254B2">
              <w:rPr>
                <w:sz w:val="24"/>
                <w:szCs w:val="24"/>
              </w:rPr>
              <w:t>Номер контактного телефона</w:t>
            </w:r>
          </w:p>
        </w:tc>
        <w:tc>
          <w:tcPr>
            <w:tcW w:w="2792" w:type="dxa"/>
            <w:vAlign w:val="center"/>
          </w:tcPr>
          <w:p w14:paraId="326C468D" w14:textId="4B1AC7A9" w:rsidR="00A71A80" w:rsidRPr="001254B2" w:rsidRDefault="00A71A80" w:rsidP="00AA162D">
            <w:pPr>
              <w:jc w:val="center"/>
              <w:rPr>
                <w:sz w:val="24"/>
                <w:szCs w:val="24"/>
              </w:rPr>
            </w:pPr>
            <w:r w:rsidRPr="001254B2">
              <w:rPr>
                <w:sz w:val="24"/>
                <w:szCs w:val="24"/>
              </w:rPr>
              <w:t>Подпись</w:t>
            </w:r>
          </w:p>
        </w:tc>
        <w:tc>
          <w:tcPr>
            <w:tcW w:w="1984" w:type="dxa"/>
            <w:vAlign w:val="center"/>
          </w:tcPr>
          <w:p w14:paraId="3EDEA96B" w14:textId="0B1B9FF5" w:rsidR="00A71A80" w:rsidRPr="001254B2" w:rsidRDefault="00A71A80" w:rsidP="00AA162D">
            <w:pPr>
              <w:jc w:val="center"/>
              <w:rPr>
                <w:sz w:val="24"/>
                <w:szCs w:val="24"/>
              </w:rPr>
            </w:pPr>
            <w:r w:rsidRPr="001254B2">
              <w:rPr>
                <w:sz w:val="24"/>
                <w:szCs w:val="24"/>
              </w:rPr>
              <w:t>Дата заполнения</w:t>
            </w:r>
          </w:p>
        </w:tc>
      </w:tr>
      <w:tr w:rsidR="001371B2" w:rsidRPr="001254B2" w14:paraId="4C024982" w14:textId="7F1641DD" w:rsidTr="00A71A80">
        <w:trPr>
          <w:trHeight w:val="333"/>
        </w:trPr>
        <w:tc>
          <w:tcPr>
            <w:tcW w:w="1515" w:type="dxa"/>
            <w:vAlign w:val="center"/>
          </w:tcPr>
          <w:p w14:paraId="424EDD00" w14:textId="7A2CB26E" w:rsidR="00A71A80" w:rsidRPr="001254B2" w:rsidRDefault="00A71A80" w:rsidP="00AA162D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954" w:type="dxa"/>
            <w:vAlign w:val="center"/>
          </w:tcPr>
          <w:p w14:paraId="66813306" w14:textId="66738E73" w:rsidR="00A71A80" w:rsidRPr="001254B2" w:rsidRDefault="00A71A80" w:rsidP="00AA162D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14:paraId="4D838D99" w14:textId="1D15C000" w:rsidR="00A71A80" w:rsidRPr="001254B2" w:rsidRDefault="00A71A80" w:rsidP="00AA162D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4ADBF8EE" w14:textId="4E333219" w:rsidR="00A71A80" w:rsidRPr="001254B2" w:rsidRDefault="00A71A80" w:rsidP="00AA162D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198" w:type="dxa"/>
            <w:vAlign w:val="center"/>
          </w:tcPr>
          <w:p w14:paraId="73E98DD6" w14:textId="235D5283" w:rsidR="00A71A80" w:rsidRPr="001254B2" w:rsidRDefault="00A71A80" w:rsidP="00AA162D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792" w:type="dxa"/>
            <w:vAlign w:val="center"/>
          </w:tcPr>
          <w:p w14:paraId="61F3409A" w14:textId="48F2BD84" w:rsidR="00A71A80" w:rsidRPr="001254B2" w:rsidRDefault="00A71A80" w:rsidP="00AA162D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13E9ACE1" w14:textId="3357C379" w:rsidR="00A71A80" w:rsidRPr="001254B2" w:rsidRDefault="00A71A80" w:rsidP="00AA162D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1371B2" w:rsidRPr="001254B2" w14:paraId="000F6718" w14:textId="0699F54E" w:rsidTr="00A71A80">
        <w:trPr>
          <w:trHeight w:val="333"/>
        </w:trPr>
        <w:tc>
          <w:tcPr>
            <w:tcW w:w="1515" w:type="dxa"/>
            <w:vAlign w:val="center"/>
          </w:tcPr>
          <w:p w14:paraId="0ECAD9D8" w14:textId="3C88BE47" w:rsidR="00A71A80" w:rsidRPr="001254B2" w:rsidRDefault="00A71A80" w:rsidP="00AA1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4" w:type="dxa"/>
            <w:vAlign w:val="center"/>
          </w:tcPr>
          <w:p w14:paraId="1713F03D" w14:textId="3DB7501A" w:rsidR="00A71A80" w:rsidRPr="001254B2" w:rsidRDefault="00A71A80" w:rsidP="00AA1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14:paraId="206AA78C" w14:textId="49C8F6F7" w:rsidR="00A71A80" w:rsidRPr="001254B2" w:rsidRDefault="00A71A80" w:rsidP="00AA1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36AA69E5" w14:textId="340BF529" w:rsidR="00A71A80" w:rsidRPr="001254B2" w:rsidRDefault="00A71A80" w:rsidP="00AA1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8" w:type="dxa"/>
            <w:vAlign w:val="center"/>
          </w:tcPr>
          <w:p w14:paraId="42AD4D55" w14:textId="267D6803" w:rsidR="00A71A80" w:rsidRPr="001254B2" w:rsidRDefault="00A71A80" w:rsidP="00AA1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92" w:type="dxa"/>
            <w:vAlign w:val="center"/>
          </w:tcPr>
          <w:p w14:paraId="0D7C993D" w14:textId="1184960F" w:rsidR="00A71A80" w:rsidRPr="001254B2" w:rsidRDefault="00A71A80" w:rsidP="00AA1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5B646256" w14:textId="1FC6324E" w:rsidR="00A71A80" w:rsidRPr="001254B2" w:rsidRDefault="00A71A80" w:rsidP="00AA162D">
            <w:pPr>
              <w:jc w:val="center"/>
              <w:rPr>
                <w:sz w:val="24"/>
                <w:szCs w:val="24"/>
              </w:rPr>
            </w:pPr>
          </w:p>
        </w:tc>
      </w:tr>
      <w:tr w:rsidR="002A0261" w:rsidRPr="001254B2" w14:paraId="2E6C8B03" w14:textId="77777777" w:rsidTr="00A71A80">
        <w:trPr>
          <w:trHeight w:val="333"/>
        </w:trPr>
        <w:tc>
          <w:tcPr>
            <w:tcW w:w="1515" w:type="dxa"/>
            <w:vAlign w:val="center"/>
          </w:tcPr>
          <w:p w14:paraId="068A7280" w14:textId="77777777" w:rsidR="002A0261" w:rsidRPr="001254B2" w:rsidRDefault="002A0261" w:rsidP="00AA1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4" w:type="dxa"/>
            <w:vAlign w:val="center"/>
          </w:tcPr>
          <w:p w14:paraId="085747C9" w14:textId="77777777" w:rsidR="002A0261" w:rsidRPr="001254B2" w:rsidRDefault="002A0261" w:rsidP="00AA1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4" w:type="dxa"/>
            <w:vAlign w:val="center"/>
          </w:tcPr>
          <w:p w14:paraId="17698EBD" w14:textId="77777777" w:rsidR="002A0261" w:rsidRPr="001254B2" w:rsidRDefault="002A0261" w:rsidP="00AA1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center"/>
          </w:tcPr>
          <w:p w14:paraId="47959C49" w14:textId="77777777" w:rsidR="002A0261" w:rsidRPr="001254B2" w:rsidRDefault="002A0261" w:rsidP="00AA1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8" w:type="dxa"/>
            <w:vAlign w:val="center"/>
          </w:tcPr>
          <w:p w14:paraId="51997C21" w14:textId="77777777" w:rsidR="002A0261" w:rsidRPr="001254B2" w:rsidRDefault="002A0261" w:rsidP="00AA1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92" w:type="dxa"/>
            <w:vAlign w:val="center"/>
          </w:tcPr>
          <w:p w14:paraId="083BCF24" w14:textId="77777777" w:rsidR="002A0261" w:rsidRPr="001254B2" w:rsidRDefault="002A0261" w:rsidP="00AA16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798640B0" w14:textId="77777777" w:rsidR="002A0261" w:rsidRPr="001254B2" w:rsidRDefault="002A0261" w:rsidP="00AA162D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8E88391" w14:textId="77777777" w:rsidR="00A71A80" w:rsidRPr="001254B2" w:rsidRDefault="00A71A80" w:rsidP="00AA162D">
      <w:pPr>
        <w:rPr>
          <w:sz w:val="24"/>
          <w:szCs w:val="24"/>
        </w:rPr>
      </w:pPr>
    </w:p>
    <w:p w14:paraId="1B47ABA3" w14:textId="77777777" w:rsidR="00A71A80" w:rsidRPr="001254B2" w:rsidRDefault="00A71A80" w:rsidP="00AA162D">
      <w:pPr>
        <w:rPr>
          <w:sz w:val="24"/>
          <w:szCs w:val="24"/>
        </w:rPr>
      </w:pPr>
    </w:p>
    <w:p w14:paraId="4EA84B28" w14:textId="7B0C207F" w:rsidR="00A71A80" w:rsidRPr="001254B2" w:rsidRDefault="00A71A80" w:rsidP="00AA162D">
      <w:pPr>
        <w:rPr>
          <w:sz w:val="24"/>
          <w:szCs w:val="24"/>
        </w:rPr>
        <w:sectPr w:rsidR="00A71A80" w:rsidRPr="001254B2" w:rsidSect="00A71A80">
          <w:pgSz w:w="16840" w:h="11900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67952ABF" w14:textId="77777777" w:rsidR="00C934F1" w:rsidRPr="001254B2" w:rsidRDefault="00C934F1" w:rsidP="004778ED">
      <w:pPr>
        <w:ind w:left="5670"/>
        <w:rPr>
          <w:sz w:val="24"/>
          <w:szCs w:val="24"/>
        </w:rPr>
      </w:pPr>
      <w:r w:rsidRPr="001254B2">
        <w:rPr>
          <w:sz w:val="24"/>
          <w:szCs w:val="24"/>
        </w:rPr>
        <w:lastRenderedPageBreak/>
        <w:t>Приложение 2</w:t>
      </w:r>
    </w:p>
    <w:p w14:paraId="3A69C33B" w14:textId="0A375211" w:rsidR="00277E9A" w:rsidRPr="001254B2" w:rsidRDefault="00C934F1" w:rsidP="004778ED">
      <w:pPr>
        <w:ind w:left="5670"/>
        <w:rPr>
          <w:sz w:val="24"/>
          <w:szCs w:val="24"/>
        </w:rPr>
      </w:pPr>
      <w:r w:rsidRPr="001254B2">
        <w:rPr>
          <w:sz w:val="24"/>
          <w:szCs w:val="24"/>
        </w:rPr>
        <w:t xml:space="preserve">к решению Совета депутатов муниципального округа </w:t>
      </w:r>
      <w:r w:rsidR="00B17B7D" w:rsidRPr="001254B2">
        <w:rPr>
          <w:sz w:val="24"/>
          <w:szCs w:val="24"/>
        </w:rPr>
        <w:t>Гольяново</w:t>
      </w:r>
      <w:r w:rsidRPr="001254B2">
        <w:rPr>
          <w:sz w:val="24"/>
          <w:szCs w:val="24"/>
        </w:rPr>
        <w:t xml:space="preserve"> </w:t>
      </w:r>
    </w:p>
    <w:p w14:paraId="6C956238" w14:textId="186E125D" w:rsidR="00C934F1" w:rsidRPr="001254B2" w:rsidRDefault="00277E9A" w:rsidP="004778ED">
      <w:pPr>
        <w:spacing w:after="240"/>
        <w:ind w:left="5670"/>
        <w:rPr>
          <w:sz w:val="24"/>
          <w:szCs w:val="24"/>
        </w:rPr>
      </w:pPr>
      <w:r w:rsidRPr="001254B2">
        <w:rPr>
          <w:sz w:val="24"/>
          <w:szCs w:val="24"/>
        </w:rPr>
        <w:t>в городе Москве</w:t>
      </w:r>
      <w:r w:rsidR="00C77744" w:rsidRPr="001254B2">
        <w:rPr>
          <w:sz w:val="24"/>
          <w:szCs w:val="24"/>
        </w:rPr>
        <w:br/>
      </w:r>
      <w:r w:rsidR="007C4F10">
        <w:rPr>
          <w:sz w:val="24"/>
          <w:szCs w:val="24"/>
        </w:rPr>
        <w:t>от «20» октября</w:t>
      </w:r>
      <w:r w:rsidR="00C934F1" w:rsidRPr="001254B2">
        <w:rPr>
          <w:sz w:val="24"/>
          <w:szCs w:val="24"/>
        </w:rPr>
        <w:t xml:space="preserve"> 202</w:t>
      </w:r>
      <w:r w:rsidR="00F407C9" w:rsidRPr="001254B2">
        <w:rPr>
          <w:sz w:val="24"/>
          <w:szCs w:val="24"/>
        </w:rPr>
        <w:t>1</w:t>
      </w:r>
      <w:r w:rsidR="007C4F10">
        <w:rPr>
          <w:sz w:val="24"/>
          <w:szCs w:val="24"/>
        </w:rPr>
        <w:t xml:space="preserve"> года № 9/5</w:t>
      </w:r>
    </w:p>
    <w:p w14:paraId="47F2CC24" w14:textId="77777777" w:rsidR="00C934F1" w:rsidRPr="001254B2" w:rsidRDefault="00C934F1" w:rsidP="00AA162D">
      <w:pPr>
        <w:pStyle w:val="50"/>
        <w:shd w:val="clear" w:color="auto" w:fill="auto"/>
        <w:spacing w:line="240" w:lineRule="auto"/>
        <w:ind w:left="23" w:firstLine="0"/>
        <w:jc w:val="center"/>
        <w:rPr>
          <w:sz w:val="24"/>
          <w:szCs w:val="24"/>
          <w:lang w:eastAsia="ru-RU" w:bidi="ru-RU"/>
        </w:rPr>
      </w:pPr>
      <w:r w:rsidRPr="001254B2">
        <w:rPr>
          <w:sz w:val="24"/>
          <w:szCs w:val="24"/>
          <w:lang w:eastAsia="ru-RU" w:bidi="ru-RU"/>
        </w:rPr>
        <w:t>Образец бланка Почетной грамоты муниципального округа</w:t>
      </w:r>
    </w:p>
    <w:p w14:paraId="488E5333" w14:textId="3DEC1E60" w:rsidR="00C934F1" w:rsidRPr="001254B2" w:rsidRDefault="00B17B7D" w:rsidP="004778ED">
      <w:pPr>
        <w:pStyle w:val="50"/>
        <w:shd w:val="clear" w:color="auto" w:fill="auto"/>
        <w:spacing w:after="240" w:line="240" w:lineRule="auto"/>
        <w:ind w:left="23" w:firstLine="0"/>
        <w:jc w:val="center"/>
        <w:rPr>
          <w:sz w:val="24"/>
          <w:szCs w:val="24"/>
          <w:lang w:eastAsia="ru-RU" w:bidi="ru-RU"/>
        </w:rPr>
      </w:pPr>
      <w:r w:rsidRPr="001254B2">
        <w:rPr>
          <w:sz w:val="24"/>
          <w:szCs w:val="24"/>
        </w:rPr>
        <w:t>Гольяново</w:t>
      </w:r>
      <w:r w:rsidR="00C934F1" w:rsidRPr="001254B2">
        <w:rPr>
          <w:sz w:val="24"/>
          <w:szCs w:val="24"/>
        </w:rPr>
        <w:t xml:space="preserve"> </w:t>
      </w:r>
      <w:r w:rsidR="00277E9A" w:rsidRPr="001254B2">
        <w:rPr>
          <w:sz w:val="24"/>
          <w:szCs w:val="24"/>
        </w:rPr>
        <w:t>в городе Москве</w:t>
      </w:r>
    </w:p>
    <w:p w14:paraId="74B9D3A5" w14:textId="0E0C2E44" w:rsidR="00C934F1" w:rsidRPr="001254B2" w:rsidRDefault="00740F68" w:rsidP="00AA162D">
      <w:pPr>
        <w:pStyle w:val="50"/>
        <w:shd w:val="clear" w:color="auto" w:fill="auto"/>
        <w:spacing w:line="240" w:lineRule="auto"/>
        <w:ind w:left="23" w:firstLine="0"/>
        <w:jc w:val="center"/>
        <w:rPr>
          <w:sz w:val="24"/>
          <w:szCs w:val="24"/>
          <w:lang w:eastAsia="ru-RU" w:bidi="ru-RU"/>
        </w:rPr>
      </w:pPr>
      <w:r w:rsidRPr="001254B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B95EDCF" wp14:editId="39EDA132">
            <wp:simplePos x="0" y="0"/>
            <wp:positionH relativeFrom="column">
              <wp:posOffset>529590</wp:posOffset>
            </wp:positionH>
            <wp:positionV relativeFrom="paragraph">
              <wp:posOffset>414020</wp:posOffset>
            </wp:positionV>
            <wp:extent cx="4885404" cy="6907699"/>
            <wp:effectExtent l="0" t="0" r="0" b="7620"/>
            <wp:wrapThrough wrapText="bothSides">
              <wp:wrapPolygon edited="0">
                <wp:start x="0" y="0"/>
                <wp:lineTo x="0" y="21564"/>
                <wp:lineTo x="21479" y="21564"/>
                <wp:lineTo x="2147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404" cy="690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E844CB" w14:textId="77777777" w:rsidR="000C52F2" w:rsidRPr="001254B2" w:rsidRDefault="000C52F2" w:rsidP="00AA162D">
      <w:pPr>
        <w:rPr>
          <w:b/>
          <w:bCs/>
          <w:sz w:val="24"/>
          <w:szCs w:val="24"/>
          <w:lang w:bidi="ru-RU"/>
        </w:rPr>
        <w:sectPr w:rsidR="000C52F2" w:rsidRPr="001254B2" w:rsidSect="00650D1F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534A6E9F" w14:textId="77777777" w:rsidR="00C934F1" w:rsidRPr="001254B2" w:rsidRDefault="00C934F1" w:rsidP="004778ED">
      <w:pPr>
        <w:ind w:left="5670"/>
        <w:rPr>
          <w:sz w:val="24"/>
          <w:szCs w:val="24"/>
        </w:rPr>
      </w:pPr>
      <w:r w:rsidRPr="001254B2">
        <w:rPr>
          <w:sz w:val="24"/>
          <w:szCs w:val="24"/>
        </w:rPr>
        <w:lastRenderedPageBreak/>
        <w:t>Приложение 3</w:t>
      </w:r>
    </w:p>
    <w:p w14:paraId="505E0B54" w14:textId="509E623D" w:rsidR="00277E9A" w:rsidRPr="001254B2" w:rsidRDefault="00C934F1" w:rsidP="004778ED">
      <w:pPr>
        <w:ind w:left="5670"/>
        <w:rPr>
          <w:sz w:val="24"/>
          <w:szCs w:val="24"/>
        </w:rPr>
      </w:pPr>
      <w:r w:rsidRPr="001254B2">
        <w:rPr>
          <w:sz w:val="24"/>
          <w:szCs w:val="24"/>
        </w:rPr>
        <w:t xml:space="preserve">к решению Совета депутатов муниципального округа </w:t>
      </w:r>
      <w:r w:rsidR="00B17B7D" w:rsidRPr="001254B2">
        <w:rPr>
          <w:sz w:val="24"/>
          <w:szCs w:val="24"/>
        </w:rPr>
        <w:t>Гольяново</w:t>
      </w:r>
    </w:p>
    <w:p w14:paraId="70E3BF0D" w14:textId="77777777" w:rsidR="007C4F10" w:rsidRPr="001254B2" w:rsidRDefault="00277E9A" w:rsidP="007C4F10">
      <w:pPr>
        <w:spacing w:after="240"/>
        <w:ind w:left="5670"/>
        <w:rPr>
          <w:sz w:val="24"/>
          <w:szCs w:val="24"/>
        </w:rPr>
      </w:pPr>
      <w:r w:rsidRPr="001254B2">
        <w:rPr>
          <w:sz w:val="24"/>
          <w:szCs w:val="24"/>
        </w:rPr>
        <w:t>в городе Москве</w:t>
      </w:r>
      <w:r w:rsidR="00C934F1" w:rsidRPr="001254B2">
        <w:rPr>
          <w:sz w:val="24"/>
          <w:szCs w:val="24"/>
        </w:rPr>
        <w:t xml:space="preserve"> </w:t>
      </w:r>
      <w:r w:rsidR="00C77744" w:rsidRPr="001254B2">
        <w:rPr>
          <w:sz w:val="24"/>
          <w:szCs w:val="24"/>
        </w:rPr>
        <w:br/>
      </w:r>
      <w:r w:rsidR="007C4F10">
        <w:rPr>
          <w:sz w:val="24"/>
          <w:szCs w:val="24"/>
        </w:rPr>
        <w:t>от «20» октября</w:t>
      </w:r>
      <w:r w:rsidR="007C4F10" w:rsidRPr="001254B2">
        <w:rPr>
          <w:sz w:val="24"/>
          <w:szCs w:val="24"/>
        </w:rPr>
        <w:t xml:space="preserve"> 2021</w:t>
      </w:r>
      <w:r w:rsidR="007C4F10">
        <w:rPr>
          <w:sz w:val="24"/>
          <w:szCs w:val="24"/>
        </w:rPr>
        <w:t xml:space="preserve"> года № 9/5</w:t>
      </w:r>
    </w:p>
    <w:p w14:paraId="13A30497" w14:textId="77F4440E" w:rsidR="007C4F10" w:rsidRDefault="007C4F10" w:rsidP="004778ED">
      <w:pPr>
        <w:spacing w:after="240"/>
        <w:ind w:left="5670"/>
        <w:rPr>
          <w:sz w:val="24"/>
          <w:szCs w:val="24"/>
        </w:rPr>
      </w:pPr>
    </w:p>
    <w:p w14:paraId="6FF3D30B" w14:textId="77777777" w:rsidR="007C4F10" w:rsidRPr="001254B2" w:rsidRDefault="007C4F10" w:rsidP="004778ED">
      <w:pPr>
        <w:spacing w:after="240"/>
        <w:ind w:left="5670"/>
        <w:rPr>
          <w:sz w:val="24"/>
          <w:szCs w:val="24"/>
        </w:rPr>
      </w:pPr>
    </w:p>
    <w:p w14:paraId="763B9C68" w14:textId="77777777" w:rsidR="00C934F1" w:rsidRPr="001254B2" w:rsidRDefault="00C934F1" w:rsidP="00AA162D">
      <w:pPr>
        <w:pStyle w:val="50"/>
        <w:shd w:val="clear" w:color="auto" w:fill="auto"/>
        <w:spacing w:line="240" w:lineRule="auto"/>
        <w:ind w:left="23" w:firstLine="0"/>
        <w:jc w:val="center"/>
        <w:rPr>
          <w:sz w:val="24"/>
          <w:szCs w:val="24"/>
          <w:lang w:eastAsia="ru-RU" w:bidi="ru-RU"/>
        </w:rPr>
      </w:pPr>
      <w:r w:rsidRPr="001254B2">
        <w:rPr>
          <w:sz w:val="24"/>
          <w:szCs w:val="24"/>
          <w:lang w:eastAsia="ru-RU" w:bidi="ru-RU"/>
        </w:rPr>
        <w:t>Описание и рисунок</w:t>
      </w:r>
    </w:p>
    <w:p w14:paraId="67EC3F5C" w14:textId="77777777" w:rsidR="00C934F1" w:rsidRPr="001254B2" w:rsidRDefault="00C934F1" w:rsidP="00AA162D">
      <w:pPr>
        <w:pStyle w:val="50"/>
        <w:shd w:val="clear" w:color="auto" w:fill="auto"/>
        <w:spacing w:line="240" w:lineRule="auto"/>
        <w:ind w:left="23" w:firstLine="0"/>
        <w:jc w:val="center"/>
        <w:rPr>
          <w:sz w:val="24"/>
          <w:szCs w:val="24"/>
          <w:lang w:eastAsia="ru-RU" w:bidi="ru-RU"/>
        </w:rPr>
      </w:pPr>
      <w:r w:rsidRPr="001254B2">
        <w:rPr>
          <w:sz w:val="24"/>
          <w:szCs w:val="24"/>
          <w:lang w:eastAsia="ru-RU" w:bidi="ru-RU"/>
        </w:rPr>
        <w:t>нагрудного знака к Почетной грамоте</w:t>
      </w:r>
    </w:p>
    <w:p w14:paraId="6D4796BE" w14:textId="108F715D" w:rsidR="00C934F1" w:rsidRPr="001254B2" w:rsidRDefault="00C934F1" w:rsidP="004778ED">
      <w:pPr>
        <w:pStyle w:val="50"/>
        <w:shd w:val="clear" w:color="auto" w:fill="auto"/>
        <w:spacing w:after="240" w:line="240" w:lineRule="auto"/>
        <w:ind w:left="23" w:firstLine="0"/>
        <w:jc w:val="center"/>
        <w:rPr>
          <w:sz w:val="24"/>
          <w:szCs w:val="24"/>
          <w:lang w:eastAsia="ru-RU" w:bidi="ru-RU"/>
        </w:rPr>
      </w:pPr>
      <w:r w:rsidRPr="001254B2">
        <w:rPr>
          <w:sz w:val="24"/>
          <w:szCs w:val="24"/>
          <w:lang w:eastAsia="ru-RU" w:bidi="ru-RU"/>
        </w:rPr>
        <w:t xml:space="preserve"> муниципального округа </w:t>
      </w:r>
      <w:r w:rsidR="00B17B7D" w:rsidRPr="001254B2">
        <w:rPr>
          <w:sz w:val="24"/>
          <w:szCs w:val="24"/>
        </w:rPr>
        <w:t>Гольяново</w:t>
      </w:r>
      <w:r w:rsidRPr="001254B2">
        <w:rPr>
          <w:sz w:val="24"/>
          <w:szCs w:val="24"/>
        </w:rPr>
        <w:t xml:space="preserve"> </w:t>
      </w:r>
      <w:r w:rsidR="00277E9A" w:rsidRPr="001254B2">
        <w:rPr>
          <w:sz w:val="24"/>
          <w:szCs w:val="24"/>
        </w:rPr>
        <w:t>в городе Москве</w:t>
      </w:r>
    </w:p>
    <w:p w14:paraId="309C6E94" w14:textId="5F70CF6A" w:rsidR="00C934F1" w:rsidRPr="001254B2" w:rsidRDefault="00C934F1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Нагрудный знак к Почетной грамоте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="000C05C5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277E9A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 городе Москве 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выполнен из золотистого металла в виде картуша, украшенного стилизованными листьями аканта, с </w:t>
      </w:r>
      <w:proofErr w:type="gramStart"/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фоном</w:t>
      </w:r>
      <w:proofErr w:type="gramEnd"/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покрытым темно-красной эмалью в верхней части. В центре картуша расположен многоцветный герб муниципального округа </w:t>
      </w:r>
      <w:r w:rsidR="00B17B7D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Гольяново</w:t>
      </w:r>
      <w:r w:rsidR="00277E9A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в городе Москве</w:t>
      </w:r>
      <w:r w:rsidR="00AB2783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7C4ADF55" w14:textId="77777777" w:rsidR="00C934F1" w:rsidRPr="001254B2" w:rsidRDefault="00C934F1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На оборотной стороне нагрудный знак имеет приспособление для крепления к одежде.</w:t>
      </w:r>
    </w:p>
    <w:p w14:paraId="5F66A93A" w14:textId="77FC589C" w:rsidR="00C934F1" w:rsidRPr="001254B2" w:rsidRDefault="00C934F1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Размеры нагрудного знака: высота - 2</w:t>
      </w:r>
      <w:r w:rsidR="00740F68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7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мм, ширина </w:t>
      </w:r>
      <w:r w:rsidR="00740F68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–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740F68"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>20,5</w:t>
      </w:r>
      <w:r w:rsidRPr="001254B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мм.</w:t>
      </w:r>
    </w:p>
    <w:p w14:paraId="0076FEE6" w14:textId="6627E7C5" w:rsidR="008A1274" w:rsidRPr="001254B2" w:rsidRDefault="008A1274" w:rsidP="00AA162D">
      <w:pPr>
        <w:pStyle w:val="50"/>
        <w:shd w:val="clear" w:color="auto" w:fill="auto"/>
        <w:spacing w:line="240" w:lineRule="auto"/>
        <w:ind w:left="23" w:firstLine="0"/>
        <w:jc w:val="center"/>
        <w:rPr>
          <w:sz w:val="24"/>
          <w:szCs w:val="24"/>
          <w:lang w:eastAsia="ru-RU" w:bidi="ru-RU"/>
        </w:rPr>
      </w:pPr>
    </w:p>
    <w:p w14:paraId="23F36681" w14:textId="58B83933" w:rsidR="004778ED" w:rsidRPr="001254B2" w:rsidRDefault="004778ED" w:rsidP="00AA162D">
      <w:pPr>
        <w:pStyle w:val="50"/>
        <w:shd w:val="clear" w:color="auto" w:fill="auto"/>
        <w:spacing w:line="240" w:lineRule="auto"/>
        <w:ind w:left="23" w:firstLine="0"/>
        <w:jc w:val="center"/>
        <w:rPr>
          <w:sz w:val="24"/>
          <w:szCs w:val="24"/>
          <w:lang w:eastAsia="ru-RU" w:bidi="ru-RU"/>
        </w:rPr>
      </w:pPr>
    </w:p>
    <w:p w14:paraId="2E774653" w14:textId="77777777" w:rsidR="004778ED" w:rsidRPr="001254B2" w:rsidRDefault="004778ED" w:rsidP="00AA162D">
      <w:pPr>
        <w:pStyle w:val="50"/>
        <w:shd w:val="clear" w:color="auto" w:fill="auto"/>
        <w:spacing w:line="240" w:lineRule="auto"/>
        <w:ind w:left="23" w:firstLine="0"/>
        <w:jc w:val="center"/>
        <w:rPr>
          <w:sz w:val="24"/>
          <w:szCs w:val="24"/>
          <w:lang w:eastAsia="ru-RU" w:bidi="ru-RU"/>
        </w:rPr>
      </w:pPr>
    </w:p>
    <w:p w14:paraId="701D7573" w14:textId="5F29B212" w:rsidR="008A1274" w:rsidRPr="001254B2" w:rsidRDefault="00740F68" w:rsidP="00AA162D">
      <w:pPr>
        <w:pStyle w:val="50"/>
        <w:shd w:val="clear" w:color="auto" w:fill="auto"/>
        <w:spacing w:line="240" w:lineRule="auto"/>
        <w:ind w:left="23" w:firstLine="0"/>
        <w:jc w:val="center"/>
        <w:rPr>
          <w:sz w:val="24"/>
          <w:szCs w:val="24"/>
          <w:lang w:eastAsia="ru-RU" w:bidi="ru-RU"/>
        </w:rPr>
      </w:pPr>
      <w:r w:rsidRPr="001254B2">
        <w:rPr>
          <w:noProof/>
          <w:sz w:val="24"/>
          <w:szCs w:val="24"/>
          <w:lang w:eastAsia="ru-RU"/>
        </w:rPr>
        <w:drawing>
          <wp:inline distT="0" distB="0" distL="0" distR="0" wp14:anchorId="6AD408AF" wp14:editId="7A084907">
            <wp:extent cx="707864" cy="9174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64" cy="9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FA9F3" w14:textId="77777777" w:rsidR="008A1274" w:rsidRPr="001254B2" w:rsidRDefault="008A1274" w:rsidP="00AA162D">
      <w:pPr>
        <w:pStyle w:val="50"/>
        <w:shd w:val="clear" w:color="auto" w:fill="auto"/>
        <w:spacing w:line="240" w:lineRule="auto"/>
        <w:ind w:left="23" w:firstLine="0"/>
        <w:jc w:val="center"/>
        <w:rPr>
          <w:sz w:val="24"/>
          <w:szCs w:val="24"/>
          <w:lang w:eastAsia="ru-RU" w:bidi="ru-RU"/>
        </w:rPr>
      </w:pPr>
      <w:r w:rsidRPr="001254B2">
        <w:rPr>
          <w:sz w:val="24"/>
          <w:szCs w:val="24"/>
          <w:lang w:eastAsia="ru-RU" w:bidi="ru-RU"/>
        </w:rPr>
        <w:t>М 1:1</w:t>
      </w:r>
    </w:p>
    <w:p w14:paraId="0097A753" w14:textId="4BB038F5" w:rsidR="008A1274" w:rsidRPr="001254B2" w:rsidRDefault="008A1274" w:rsidP="00AA162D">
      <w:pPr>
        <w:pStyle w:val="50"/>
        <w:shd w:val="clear" w:color="auto" w:fill="auto"/>
        <w:spacing w:line="240" w:lineRule="auto"/>
        <w:ind w:left="23" w:firstLine="0"/>
        <w:jc w:val="center"/>
        <w:rPr>
          <w:sz w:val="24"/>
          <w:szCs w:val="24"/>
          <w:lang w:eastAsia="ru-RU" w:bidi="ru-RU"/>
        </w:rPr>
      </w:pPr>
    </w:p>
    <w:p w14:paraId="4285DD87" w14:textId="24906BAC" w:rsidR="004778ED" w:rsidRPr="001254B2" w:rsidRDefault="004778ED" w:rsidP="00AA162D">
      <w:pPr>
        <w:pStyle w:val="50"/>
        <w:shd w:val="clear" w:color="auto" w:fill="auto"/>
        <w:spacing w:line="240" w:lineRule="auto"/>
        <w:ind w:left="23" w:firstLine="0"/>
        <w:jc w:val="center"/>
        <w:rPr>
          <w:sz w:val="24"/>
          <w:szCs w:val="24"/>
          <w:lang w:eastAsia="ru-RU" w:bidi="ru-RU"/>
        </w:rPr>
      </w:pPr>
    </w:p>
    <w:p w14:paraId="537F60FA" w14:textId="77777777" w:rsidR="004778ED" w:rsidRPr="001254B2" w:rsidRDefault="004778ED" w:rsidP="00AA162D">
      <w:pPr>
        <w:pStyle w:val="50"/>
        <w:shd w:val="clear" w:color="auto" w:fill="auto"/>
        <w:spacing w:line="240" w:lineRule="auto"/>
        <w:ind w:left="23" w:firstLine="0"/>
        <w:jc w:val="center"/>
        <w:rPr>
          <w:sz w:val="24"/>
          <w:szCs w:val="24"/>
          <w:lang w:eastAsia="ru-RU" w:bidi="ru-RU"/>
        </w:rPr>
      </w:pPr>
    </w:p>
    <w:p w14:paraId="2B5E4314" w14:textId="0B9B82AB" w:rsidR="00740F68" w:rsidRPr="001254B2" w:rsidRDefault="00740F68" w:rsidP="00AA162D">
      <w:pPr>
        <w:pStyle w:val="50"/>
        <w:shd w:val="clear" w:color="auto" w:fill="auto"/>
        <w:spacing w:line="240" w:lineRule="auto"/>
        <w:ind w:left="23" w:firstLine="0"/>
        <w:jc w:val="center"/>
        <w:rPr>
          <w:sz w:val="24"/>
          <w:szCs w:val="24"/>
          <w:lang w:eastAsia="ru-RU" w:bidi="ru-RU"/>
        </w:rPr>
      </w:pPr>
      <w:r w:rsidRPr="001254B2">
        <w:rPr>
          <w:noProof/>
          <w:sz w:val="24"/>
          <w:szCs w:val="24"/>
          <w:lang w:eastAsia="ru-RU"/>
        </w:rPr>
        <w:drawing>
          <wp:inline distT="0" distB="0" distL="0" distR="0" wp14:anchorId="6FE97F88" wp14:editId="0E333D7E">
            <wp:extent cx="2089893" cy="2708806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893" cy="270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B8E0E" w14:textId="77777777" w:rsidR="008A1274" w:rsidRPr="001254B2" w:rsidRDefault="008A1274" w:rsidP="00AA162D">
      <w:pPr>
        <w:pStyle w:val="50"/>
        <w:shd w:val="clear" w:color="auto" w:fill="auto"/>
        <w:spacing w:line="240" w:lineRule="auto"/>
        <w:ind w:left="23" w:firstLine="0"/>
        <w:jc w:val="center"/>
        <w:rPr>
          <w:sz w:val="24"/>
          <w:szCs w:val="24"/>
          <w:lang w:eastAsia="ru-RU" w:bidi="ru-RU"/>
        </w:rPr>
      </w:pPr>
      <w:r w:rsidRPr="001254B2">
        <w:rPr>
          <w:sz w:val="24"/>
          <w:szCs w:val="24"/>
          <w:lang w:eastAsia="ru-RU" w:bidi="ru-RU"/>
        </w:rPr>
        <w:t>М 3:1</w:t>
      </w:r>
    </w:p>
    <w:sectPr w:rsidR="008A1274" w:rsidRPr="001254B2" w:rsidSect="00650D1F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6B936E" w14:textId="77777777" w:rsidR="00A76D17" w:rsidRDefault="00A76D17" w:rsidP="000C52F2">
      <w:r>
        <w:separator/>
      </w:r>
    </w:p>
  </w:endnote>
  <w:endnote w:type="continuationSeparator" w:id="0">
    <w:p w14:paraId="589A76BC" w14:textId="77777777" w:rsidR="00A76D17" w:rsidRDefault="00A76D17" w:rsidP="000C5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C263AB" w14:textId="77777777" w:rsidR="00A76D17" w:rsidRDefault="00A76D17" w:rsidP="000C52F2">
      <w:r>
        <w:separator/>
      </w:r>
    </w:p>
  </w:footnote>
  <w:footnote w:type="continuationSeparator" w:id="0">
    <w:p w14:paraId="19206752" w14:textId="77777777" w:rsidR="00A76D17" w:rsidRDefault="00A76D17" w:rsidP="000C52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429D3"/>
    <w:multiLevelType w:val="multilevel"/>
    <w:tmpl w:val="5A0E2A76"/>
    <w:lvl w:ilvl="0">
      <w:start w:val="4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2C72D5"/>
    <w:multiLevelType w:val="multilevel"/>
    <w:tmpl w:val="DC6841B8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45" w:hanging="1800"/>
      </w:pPr>
      <w:rPr>
        <w:rFonts w:hint="default"/>
      </w:rPr>
    </w:lvl>
  </w:abstractNum>
  <w:abstractNum w:abstractNumId="2">
    <w:nsid w:val="1B96077B"/>
    <w:multiLevelType w:val="multilevel"/>
    <w:tmpl w:val="6BA621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89C2B66"/>
    <w:multiLevelType w:val="multilevel"/>
    <w:tmpl w:val="3A7630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37E335E"/>
    <w:multiLevelType w:val="multilevel"/>
    <w:tmpl w:val="AD3EC56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1CD1D63"/>
    <w:multiLevelType w:val="multilevel"/>
    <w:tmpl w:val="68B8DA6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6">
    <w:nsid w:val="4ED75809"/>
    <w:multiLevelType w:val="hybridMultilevel"/>
    <w:tmpl w:val="B9907E2A"/>
    <w:lvl w:ilvl="0" w:tplc="18EA2F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B9A103E"/>
    <w:multiLevelType w:val="multilevel"/>
    <w:tmpl w:val="8932D6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7"/>
  </w:num>
  <w:num w:numId="5">
    <w:abstractNumId w:val="6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274"/>
    <w:rsid w:val="000014E9"/>
    <w:rsid w:val="0001029E"/>
    <w:rsid w:val="0001091B"/>
    <w:rsid w:val="00044F9E"/>
    <w:rsid w:val="00072942"/>
    <w:rsid w:val="00086732"/>
    <w:rsid w:val="00095201"/>
    <w:rsid w:val="000977C5"/>
    <w:rsid w:val="000A5DF9"/>
    <w:rsid w:val="000B5235"/>
    <w:rsid w:val="000C05C5"/>
    <w:rsid w:val="000C52F2"/>
    <w:rsid w:val="000D6E7C"/>
    <w:rsid w:val="000F0C51"/>
    <w:rsid w:val="000F420F"/>
    <w:rsid w:val="001254B2"/>
    <w:rsid w:val="00130F4C"/>
    <w:rsid w:val="00131A74"/>
    <w:rsid w:val="001371B2"/>
    <w:rsid w:val="0015147A"/>
    <w:rsid w:val="00152209"/>
    <w:rsid w:val="001946D8"/>
    <w:rsid w:val="001A2BDF"/>
    <w:rsid w:val="001B342F"/>
    <w:rsid w:val="001C513E"/>
    <w:rsid w:val="001E7B61"/>
    <w:rsid w:val="0020129A"/>
    <w:rsid w:val="002058E2"/>
    <w:rsid w:val="00206E17"/>
    <w:rsid w:val="00213D18"/>
    <w:rsid w:val="00214F54"/>
    <w:rsid w:val="00233A44"/>
    <w:rsid w:val="00233E58"/>
    <w:rsid w:val="00253ED7"/>
    <w:rsid w:val="0025575A"/>
    <w:rsid w:val="00277E9A"/>
    <w:rsid w:val="00292F47"/>
    <w:rsid w:val="002A0261"/>
    <w:rsid w:val="002B1A2A"/>
    <w:rsid w:val="002B1DA1"/>
    <w:rsid w:val="002B206F"/>
    <w:rsid w:val="002C58F5"/>
    <w:rsid w:val="002D409C"/>
    <w:rsid w:val="002E73D6"/>
    <w:rsid w:val="002F07AE"/>
    <w:rsid w:val="00321DA4"/>
    <w:rsid w:val="0033774D"/>
    <w:rsid w:val="00351DE1"/>
    <w:rsid w:val="00367825"/>
    <w:rsid w:val="00381BD7"/>
    <w:rsid w:val="00397F3D"/>
    <w:rsid w:val="003B2C19"/>
    <w:rsid w:val="003C01CD"/>
    <w:rsid w:val="003D40F9"/>
    <w:rsid w:val="003E1CA0"/>
    <w:rsid w:val="003E3C48"/>
    <w:rsid w:val="004406BE"/>
    <w:rsid w:val="0044165F"/>
    <w:rsid w:val="00475806"/>
    <w:rsid w:val="004778ED"/>
    <w:rsid w:val="004B21D6"/>
    <w:rsid w:val="004B7604"/>
    <w:rsid w:val="004C076F"/>
    <w:rsid w:val="004C12F3"/>
    <w:rsid w:val="004F44B5"/>
    <w:rsid w:val="005120D0"/>
    <w:rsid w:val="0053341E"/>
    <w:rsid w:val="00533484"/>
    <w:rsid w:val="00540CF7"/>
    <w:rsid w:val="00546208"/>
    <w:rsid w:val="00550AE1"/>
    <w:rsid w:val="00550D1E"/>
    <w:rsid w:val="00553988"/>
    <w:rsid w:val="005643A7"/>
    <w:rsid w:val="00592102"/>
    <w:rsid w:val="005C4910"/>
    <w:rsid w:val="005C61B6"/>
    <w:rsid w:val="005D2A8F"/>
    <w:rsid w:val="006037EA"/>
    <w:rsid w:val="00605440"/>
    <w:rsid w:val="006137BA"/>
    <w:rsid w:val="0063569F"/>
    <w:rsid w:val="00637D4A"/>
    <w:rsid w:val="006432DF"/>
    <w:rsid w:val="00650D1F"/>
    <w:rsid w:val="006513F8"/>
    <w:rsid w:val="00652185"/>
    <w:rsid w:val="00652760"/>
    <w:rsid w:val="00653730"/>
    <w:rsid w:val="00663B8B"/>
    <w:rsid w:val="00697578"/>
    <w:rsid w:val="006A3B6B"/>
    <w:rsid w:val="006B676A"/>
    <w:rsid w:val="006C2B0C"/>
    <w:rsid w:val="006D586D"/>
    <w:rsid w:val="006E53EF"/>
    <w:rsid w:val="006E66C7"/>
    <w:rsid w:val="006F1DAA"/>
    <w:rsid w:val="007050D7"/>
    <w:rsid w:val="00711A49"/>
    <w:rsid w:val="0071336B"/>
    <w:rsid w:val="00715FAF"/>
    <w:rsid w:val="00740F68"/>
    <w:rsid w:val="0074493B"/>
    <w:rsid w:val="00751A0B"/>
    <w:rsid w:val="00770598"/>
    <w:rsid w:val="007C4F10"/>
    <w:rsid w:val="007D607F"/>
    <w:rsid w:val="007E3259"/>
    <w:rsid w:val="007F3339"/>
    <w:rsid w:val="008079B8"/>
    <w:rsid w:val="00847C66"/>
    <w:rsid w:val="00853C9F"/>
    <w:rsid w:val="00865C36"/>
    <w:rsid w:val="008A10C4"/>
    <w:rsid w:val="008A1274"/>
    <w:rsid w:val="008A546D"/>
    <w:rsid w:val="008D4019"/>
    <w:rsid w:val="008E1354"/>
    <w:rsid w:val="008E1F97"/>
    <w:rsid w:val="00916C96"/>
    <w:rsid w:val="009266CC"/>
    <w:rsid w:val="0097374D"/>
    <w:rsid w:val="00975073"/>
    <w:rsid w:val="009A2D36"/>
    <w:rsid w:val="009B1AEF"/>
    <w:rsid w:val="009B1F60"/>
    <w:rsid w:val="009B3687"/>
    <w:rsid w:val="009D69B7"/>
    <w:rsid w:val="009F3D39"/>
    <w:rsid w:val="00A277E9"/>
    <w:rsid w:val="00A40F90"/>
    <w:rsid w:val="00A71A80"/>
    <w:rsid w:val="00A74A35"/>
    <w:rsid w:val="00A76D17"/>
    <w:rsid w:val="00A82C19"/>
    <w:rsid w:val="00A847BF"/>
    <w:rsid w:val="00A85978"/>
    <w:rsid w:val="00A95546"/>
    <w:rsid w:val="00AA162D"/>
    <w:rsid w:val="00AA1BD2"/>
    <w:rsid w:val="00AB2783"/>
    <w:rsid w:val="00AC47B7"/>
    <w:rsid w:val="00AE0CBC"/>
    <w:rsid w:val="00AF40FF"/>
    <w:rsid w:val="00B17B7D"/>
    <w:rsid w:val="00B17D5F"/>
    <w:rsid w:val="00B60D6F"/>
    <w:rsid w:val="00B6304E"/>
    <w:rsid w:val="00B80075"/>
    <w:rsid w:val="00B82C56"/>
    <w:rsid w:val="00B8367C"/>
    <w:rsid w:val="00BA2F58"/>
    <w:rsid w:val="00BD6CA8"/>
    <w:rsid w:val="00BE2A5E"/>
    <w:rsid w:val="00BF0B13"/>
    <w:rsid w:val="00C00C5A"/>
    <w:rsid w:val="00C04C9A"/>
    <w:rsid w:val="00C10998"/>
    <w:rsid w:val="00C2018D"/>
    <w:rsid w:val="00C316BB"/>
    <w:rsid w:val="00C43BF0"/>
    <w:rsid w:val="00C47975"/>
    <w:rsid w:val="00C53931"/>
    <w:rsid w:val="00C6578D"/>
    <w:rsid w:val="00C77744"/>
    <w:rsid w:val="00C92466"/>
    <w:rsid w:val="00C934F1"/>
    <w:rsid w:val="00CD45CD"/>
    <w:rsid w:val="00D72C88"/>
    <w:rsid w:val="00DD271F"/>
    <w:rsid w:val="00DD5CB6"/>
    <w:rsid w:val="00DF6FF7"/>
    <w:rsid w:val="00E04C5E"/>
    <w:rsid w:val="00E07B29"/>
    <w:rsid w:val="00E40AD6"/>
    <w:rsid w:val="00E46C1F"/>
    <w:rsid w:val="00E55CF6"/>
    <w:rsid w:val="00E77B54"/>
    <w:rsid w:val="00E90D75"/>
    <w:rsid w:val="00EA56C1"/>
    <w:rsid w:val="00ED265E"/>
    <w:rsid w:val="00EE5E48"/>
    <w:rsid w:val="00F10AE1"/>
    <w:rsid w:val="00F1272F"/>
    <w:rsid w:val="00F201CD"/>
    <w:rsid w:val="00F407C9"/>
    <w:rsid w:val="00F478AA"/>
    <w:rsid w:val="00F7021F"/>
    <w:rsid w:val="00F76D71"/>
    <w:rsid w:val="00F8666F"/>
    <w:rsid w:val="00F960DA"/>
    <w:rsid w:val="00FA55FF"/>
    <w:rsid w:val="00FA6479"/>
    <w:rsid w:val="00FB6616"/>
    <w:rsid w:val="00FD4CEC"/>
    <w:rsid w:val="00FE0EA6"/>
    <w:rsid w:val="00FE1A55"/>
    <w:rsid w:val="00FE1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C2BEF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74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97374D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5Exact">
    <w:name w:val="Основной текст (5) Exact"/>
    <w:basedOn w:val="a0"/>
    <w:rsid w:val="0097374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sid w:val="0097374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7374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2"/>
    <w:rsid w:val="0097374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51">
    <w:name w:val="Основной текст (5) + Не полужирный"/>
    <w:basedOn w:val="5"/>
    <w:rsid w:val="0097374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97374D"/>
    <w:pPr>
      <w:widowControl w:val="0"/>
      <w:shd w:val="clear" w:color="auto" w:fill="FFFFFF"/>
      <w:spacing w:line="319" w:lineRule="exact"/>
      <w:ind w:hanging="6"/>
    </w:pPr>
    <w:rPr>
      <w:b/>
      <w:bCs/>
      <w:sz w:val="28"/>
      <w:szCs w:val="28"/>
      <w:lang w:eastAsia="en-US"/>
    </w:rPr>
  </w:style>
  <w:style w:type="paragraph" w:customStyle="1" w:styleId="20">
    <w:name w:val="Основной текст (2)"/>
    <w:basedOn w:val="a"/>
    <w:link w:val="2"/>
    <w:rsid w:val="0097374D"/>
    <w:pPr>
      <w:widowControl w:val="0"/>
      <w:shd w:val="clear" w:color="auto" w:fill="FFFFFF"/>
      <w:spacing w:line="325" w:lineRule="exact"/>
      <w:ind w:hanging="9"/>
      <w:jc w:val="both"/>
    </w:pPr>
    <w:rPr>
      <w:sz w:val="28"/>
      <w:szCs w:val="28"/>
      <w:lang w:eastAsia="en-US"/>
    </w:rPr>
  </w:style>
  <w:style w:type="paragraph" w:styleId="a3">
    <w:name w:val="Body Text"/>
    <w:basedOn w:val="a"/>
    <w:link w:val="a4"/>
    <w:uiPriority w:val="99"/>
    <w:unhideWhenUsed/>
    <w:rsid w:val="00637D4A"/>
    <w:pPr>
      <w:spacing w:line="360" w:lineRule="auto"/>
      <w:jc w:val="both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uiPriority w:val="99"/>
    <w:rsid w:val="00637D4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3Exact">
    <w:name w:val="Заголовок №3 Exact"/>
    <w:basedOn w:val="a0"/>
    <w:link w:val="3"/>
    <w:rsid w:val="0063569F"/>
    <w:rPr>
      <w:rFonts w:ascii="Times New Roman" w:eastAsia="Times New Roman" w:hAnsi="Times New Roman" w:cs="Times New Roman"/>
      <w:b/>
      <w:bCs/>
      <w:spacing w:val="30"/>
      <w:sz w:val="42"/>
      <w:szCs w:val="42"/>
      <w:shd w:val="clear" w:color="auto" w:fill="FFFFFF"/>
    </w:rPr>
  </w:style>
  <w:style w:type="character" w:customStyle="1" w:styleId="52">
    <w:name w:val="Заголовок №5_"/>
    <w:basedOn w:val="a0"/>
    <w:link w:val="53"/>
    <w:rsid w:val="006356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3">
    <w:name w:val="Заголовок №5"/>
    <w:basedOn w:val="a"/>
    <w:link w:val="52"/>
    <w:rsid w:val="0063569F"/>
    <w:pPr>
      <w:widowControl w:val="0"/>
      <w:shd w:val="clear" w:color="auto" w:fill="FFFFFF"/>
      <w:spacing w:line="0" w:lineRule="atLeast"/>
      <w:ind w:hanging="7"/>
      <w:outlineLvl w:val="4"/>
    </w:pPr>
    <w:rPr>
      <w:b/>
      <w:bCs/>
      <w:sz w:val="28"/>
      <w:szCs w:val="28"/>
      <w:lang w:eastAsia="en-US"/>
    </w:rPr>
  </w:style>
  <w:style w:type="paragraph" w:customStyle="1" w:styleId="3">
    <w:name w:val="Заголовок №3"/>
    <w:basedOn w:val="a"/>
    <w:link w:val="3Exact"/>
    <w:rsid w:val="0063569F"/>
    <w:pPr>
      <w:widowControl w:val="0"/>
      <w:shd w:val="clear" w:color="auto" w:fill="FFFFFF"/>
      <w:spacing w:line="0" w:lineRule="atLeast"/>
      <w:ind w:firstLine="35"/>
      <w:outlineLvl w:val="2"/>
    </w:pPr>
    <w:rPr>
      <w:b/>
      <w:bCs/>
      <w:spacing w:val="30"/>
      <w:sz w:val="42"/>
      <w:szCs w:val="42"/>
      <w:lang w:eastAsia="en-US"/>
    </w:rPr>
  </w:style>
  <w:style w:type="paragraph" w:styleId="a5">
    <w:name w:val="Revision"/>
    <w:hidden/>
    <w:uiPriority w:val="99"/>
    <w:semiHidden/>
    <w:rsid w:val="0063569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Exact">
    <w:name w:val="Заголовок №4 Exact"/>
    <w:basedOn w:val="a0"/>
    <w:rsid w:val="0063569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3Exact0">
    <w:name w:val="Основной текст (3) Exact"/>
    <w:basedOn w:val="a0"/>
    <w:link w:val="30"/>
    <w:rsid w:val="00A8597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Exact">
    <w:name w:val="Основной текст (2) Exact"/>
    <w:basedOn w:val="a0"/>
    <w:rsid w:val="00A859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0">
    <w:name w:val="Заголовок №2 Exact"/>
    <w:basedOn w:val="a0"/>
    <w:link w:val="22"/>
    <w:rsid w:val="00A85978"/>
    <w:rPr>
      <w:rFonts w:ascii="Times New Roman" w:eastAsia="Times New Roman" w:hAnsi="Times New Roman" w:cs="Times New Roman"/>
      <w:spacing w:val="-10"/>
      <w:sz w:val="42"/>
      <w:szCs w:val="42"/>
      <w:shd w:val="clear" w:color="auto" w:fill="FFFFFF"/>
    </w:rPr>
  </w:style>
  <w:style w:type="paragraph" w:customStyle="1" w:styleId="30">
    <w:name w:val="Основной текст (3)"/>
    <w:basedOn w:val="a"/>
    <w:link w:val="3Exact0"/>
    <w:rsid w:val="00A85978"/>
    <w:pPr>
      <w:widowControl w:val="0"/>
      <w:shd w:val="clear" w:color="auto" w:fill="FFFFFF"/>
      <w:spacing w:line="232" w:lineRule="exact"/>
    </w:pPr>
    <w:rPr>
      <w:sz w:val="19"/>
      <w:szCs w:val="19"/>
      <w:lang w:eastAsia="en-US"/>
    </w:rPr>
  </w:style>
  <w:style w:type="paragraph" w:customStyle="1" w:styleId="22">
    <w:name w:val="Заголовок №2"/>
    <w:basedOn w:val="a"/>
    <w:link w:val="2Exact0"/>
    <w:rsid w:val="00A85978"/>
    <w:pPr>
      <w:widowControl w:val="0"/>
      <w:shd w:val="clear" w:color="auto" w:fill="FFFFFF"/>
      <w:spacing w:line="0" w:lineRule="atLeast"/>
      <w:ind w:firstLine="29"/>
      <w:outlineLvl w:val="1"/>
    </w:pPr>
    <w:rPr>
      <w:spacing w:val="-10"/>
      <w:sz w:val="42"/>
      <w:szCs w:val="42"/>
      <w:lang w:eastAsia="en-US"/>
    </w:rPr>
  </w:style>
  <w:style w:type="character" w:customStyle="1" w:styleId="412ptExact">
    <w:name w:val="Основной текст (4) + 12 pt Exact"/>
    <w:basedOn w:val="a0"/>
    <w:rsid w:val="00C934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styleId="a6">
    <w:name w:val="annotation reference"/>
    <w:basedOn w:val="a0"/>
    <w:uiPriority w:val="99"/>
    <w:semiHidden/>
    <w:unhideWhenUsed/>
    <w:rsid w:val="006E53EF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6E53EF"/>
  </w:style>
  <w:style w:type="character" w:customStyle="1" w:styleId="a8">
    <w:name w:val="Текст примечания Знак"/>
    <w:basedOn w:val="a0"/>
    <w:link w:val="a7"/>
    <w:uiPriority w:val="99"/>
    <w:semiHidden/>
    <w:rsid w:val="006E53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6E53EF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6E53E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E53EF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E53EF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Hyperlink"/>
    <w:basedOn w:val="a0"/>
    <w:uiPriority w:val="99"/>
    <w:unhideWhenUsed/>
    <w:rsid w:val="00233E58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33E58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0C52F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0C52F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"/>
    <w:link w:val="af1"/>
    <w:uiPriority w:val="99"/>
    <w:unhideWhenUsed/>
    <w:rsid w:val="000C52F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C52F2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2">
    <w:name w:val="Table Grid"/>
    <w:basedOn w:val="a1"/>
    <w:uiPriority w:val="39"/>
    <w:rsid w:val="00A71A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rsid w:val="004778ED"/>
    <w:rPr>
      <w:color w:val="605E5C"/>
      <w:shd w:val="clear" w:color="auto" w:fill="E1DFDD"/>
    </w:rPr>
  </w:style>
  <w:style w:type="paragraph" w:styleId="af3">
    <w:name w:val="List Paragraph"/>
    <w:basedOn w:val="a"/>
    <w:uiPriority w:val="34"/>
    <w:qFormat/>
    <w:rsid w:val="00C43BF0"/>
    <w:pPr>
      <w:ind w:left="720"/>
      <w:contextualSpacing/>
    </w:pPr>
    <w:rPr>
      <w:sz w:val="24"/>
      <w:szCs w:val="24"/>
    </w:rPr>
  </w:style>
  <w:style w:type="character" w:styleId="af4">
    <w:name w:val="Emphasis"/>
    <w:basedOn w:val="a0"/>
    <w:qFormat/>
    <w:rsid w:val="0047580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74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97374D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5Exact">
    <w:name w:val="Основной текст (5) Exact"/>
    <w:basedOn w:val="a0"/>
    <w:rsid w:val="0097374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sid w:val="0097374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7374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2"/>
    <w:rsid w:val="0097374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51">
    <w:name w:val="Основной текст (5) + Не полужирный"/>
    <w:basedOn w:val="5"/>
    <w:rsid w:val="0097374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97374D"/>
    <w:pPr>
      <w:widowControl w:val="0"/>
      <w:shd w:val="clear" w:color="auto" w:fill="FFFFFF"/>
      <w:spacing w:line="319" w:lineRule="exact"/>
      <w:ind w:hanging="6"/>
    </w:pPr>
    <w:rPr>
      <w:b/>
      <w:bCs/>
      <w:sz w:val="28"/>
      <w:szCs w:val="28"/>
      <w:lang w:eastAsia="en-US"/>
    </w:rPr>
  </w:style>
  <w:style w:type="paragraph" w:customStyle="1" w:styleId="20">
    <w:name w:val="Основной текст (2)"/>
    <w:basedOn w:val="a"/>
    <w:link w:val="2"/>
    <w:rsid w:val="0097374D"/>
    <w:pPr>
      <w:widowControl w:val="0"/>
      <w:shd w:val="clear" w:color="auto" w:fill="FFFFFF"/>
      <w:spacing w:line="325" w:lineRule="exact"/>
      <w:ind w:hanging="9"/>
      <w:jc w:val="both"/>
    </w:pPr>
    <w:rPr>
      <w:sz w:val="28"/>
      <w:szCs w:val="28"/>
      <w:lang w:eastAsia="en-US"/>
    </w:rPr>
  </w:style>
  <w:style w:type="paragraph" w:styleId="a3">
    <w:name w:val="Body Text"/>
    <w:basedOn w:val="a"/>
    <w:link w:val="a4"/>
    <w:uiPriority w:val="99"/>
    <w:unhideWhenUsed/>
    <w:rsid w:val="00637D4A"/>
    <w:pPr>
      <w:spacing w:line="360" w:lineRule="auto"/>
      <w:jc w:val="both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uiPriority w:val="99"/>
    <w:rsid w:val="00637D4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3Exact">
    <w:name w:val="Заголовок №3 Exact"/>
    <w:basedOn w:val="a0"/>
    <w:link w:val="3"/>
    <w:rsid w:val="0063569F"/>
    <w:rPr>
      <w:rFonts w:ascii="Times New Roman" w:eastAsia="Times New Roman" w:hAnsi="Times New Roman" w:cs="Times New Roman"/>
      <w:b/>
      <w:bCs/>
      <w:spacing w:val="30"/>
      <w:sz w:val="42"/>
      <w:szCs w:val="42"/>
      <w:shd w:val="clear" w:color="auto" w:fill="FFFFFF"/>
    </w:rPr>
  </w:style>
  <w:style w:type="character" w:customStyle="1" w:styleId="52">
    <w:name w:val="Заголовок №5_"/>
    <w:basedOn w:val="a0"/>
    <w:link w:val="53"/>
    <w:rsid w:val="006356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3">
    <w:name w:val="Заголовок №5"/>
    <w:basedOn w:val="a"/>
    <w:link w:val="52"/>
    <w:rsid w:val="0063569F"/>
    <w:pPr>
      <w:widowControl w:val="0"/>
      <w:shd w:val="clear" w:color="auto" w:fill="FFFFFF"/>
      <w:spacing w:line="0" w:lineRule="atLeast"/>
      <w:ind w:hanging="7"/>
      <w:outlineLvl w:val="4"/>
    </w:pPr>
    <w:rPr>
      <w:b/>
      <w:bCs/>
      <w:sz w:val="28"/>
      <w:szCs w:val="28"/>
      <w:lang w:eastAsia="en-US"/>
    </w:rPr>
  </w:style>
  <w:style w:type="paragraph" w:customStyle="1" w:styleId="3">
    <w:name w:val="Заголовок №3"/>
    <w:basedOn w:val="a"/>
    <w:link w:val="3Exact"/>
    <w:rsid w:val="0063569F"/>
    <w:pPr>
      <w:widowControl w:val="0"/>
      <w:shd w:val="clear" w:color="auto" w:fill="FFFFFF"/>
      <w:spacing w:line="0" w:lineRule="atLeast"/>
      <w:ind w:firstLine="35"/>
      <w:outlineLvl w:val="2"/>
    </w:pPr>
    <w:rPr>
      <w:b/>
      <w:bCs/>
      <w:spacing w:val="30"/>
      <w:sz w:val="42"/>
      <w:szCs w:val="42"/>
      <w:lang w:eastAsia="en-US"/>
    </w:rPr>
  </w:style>
  <w:style w:type="paragraph" w:styleId="a5">
    <w:name w:val="Revision"/>
    <w:hidden/>
    <w:uiPriority w:val="99"/>
    <w:semiHidden/>
    <w:rsid w:val="0063569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Exact">
    <w:name w:val="Заголовок №4 Exact"/>
    <w:basedOn w:val="a0"/>
    <w:rsid w:val="0063569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3Exact0">
    <w:name w:val="Основной текст (3) Exact"/>
    <w:basedOn w:val="a0"/>
    <w:link w:val="30"/>
    <w:rsid w:val="00A8597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Exact">
    <w:name w:val="Основной текст (2) Exact"/>
    <w:basedOn w:val="a0"/>
    <w:rsid w:val="00A859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0">
    <w:name w:val="Заголовок №2 Exact"/>
    <w:basedOn w:val="a0"/>
    <w:link w:val="22"/>
    <w:rsid w:val="00A85978"/>
    <w:rPr>
      <w:rFonts w:ascii="Times New Roman" w:eastAsia="Times New Roman" w:hAnsi="Times New Roman" w:cs="Times New Roman"/>
      <w:spacing w:val="-10"/>
      <w:sz w:val="42"/>
      <w:szCs w:val="42"/>
      <w:shd w:val="clear" w:color="auto" w:fill="FFFFFF"/>
    </w:rPr>
  </w:style>
  <w:style w:type="paragraph" w:customStyle="1" w:styleId="30">
    <w:name w:val="Основной текст (3)"/>
    <w:basedOn w:val="a"/>
    <w:link w:val="3Exact0"/>
    <w:rsid w:val="00A85978"/>
    <w:pPr>
      <w:widowControl w:val="0"/>
      <w:shd w:val="clear" w:color="auto" w:fill="FFFFFF"/>
      <w:spacing w:line="232" w:lineRule="exact"/>
    </w:pPr>
    <w:rPr>
      <w:sz w:val="19"/>
      <w:szCs w:val="19"/>
      <w:lang w:eastAsia="en-US"/>
    </w:rPr>
  </w:style>
  <w:style w:type="paragraph" w:customStyle="1" w:styleId="22">
    <w:name w:val="Заголовок №2"/>
    <w:basedOn w:val="a"/>
    <w:link w:val="2Exact0"/>
    <w:rsid w:val="00A85978"/>
    <w:pPr>
      <w:widowControl w:val="0"/>
      <w:shd w:val="clear" w:color="auto" w:fill="FFFFFF"/>
      <w:spacing w:line="0" w:lineRule="atLeast"/>
      <w:ind w:firstLine="29"/>
      <w:outlineLvl w:val="1"/>
    </w:pPr>
    <w:rPr>
      <w:spacing w:val="-10"/>
      <w:sz w:val="42"/>
      <w:szCs w:val="42"/>
      <w:lang w:eastAsia="en-US"/>
    </w:rPr>
  </w:style>
  <w:style w:type="character" w:customStyle="1" w:styleId="412ptExact">
    <w:name w:val="Основной текст (4) + 12 pt Exact"/>
    <w:basedOn w:val="a0"/>
    <w:rsid w:val="00C934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styleId="a6">
    <w:name w:val="annotation reference"/>
    <w:basedOn w:val="a0"/>
    <w:uiPriority w:val="99"/>
    <w:semiHidden/>
    <w:unhideWhenUsed/>
    <w:rsid w:val="006E53EF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6E53EF"/>
  </w:style>
  <w:style w:type="character" w:customStyle="1" w:styleId="a8">
    <w:name w:val="Текст примечания Знак"/>
    <w:basedOn w:val="a0"/>
    <w:link w:val="a7"/>
    <w:uiPriority w:val="99"/>
    <w:semiHidden/>
    <w:rsid w:val="006E53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6E53EF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6E53E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E53EF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E53EF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Hyperlink"/>
    <w:basedOn w:val="a0"/>
    <w:uiPriority w:val="99"/>
    <w:unhideWhenUsed/>
    <w:rsid w:val="00233E58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33E58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0C52F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0C52F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"/>
    <w:link w:val="af1"/>
    <w:uiPriority w:val="99"/>
    <w:unhideWhenUsed/>
    <w:rsid w:val="000C52F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C52F2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2">
    <w:name w:val="Table Grid"/>
    <w:basedOn w:val="a1"/>
    <w:uiPriority w:val="39"/>
    <w:rsid w:val="00A71A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rsid w:val="004778ED"/>
    <w:rPr>
      <w:color w:val="605E5C"/>
      <w:shd w:val="clear" w:color="auto" w:fill="E1DFDD"/>
    </w:rPr>
  </w:style>
  <w:style w:type="paragraph" w:styleId="af3">
    <w:name w:val="List Paragraph"/>
    <w:basedOn w:val="a"/>
    <w:uiPriority w:val="34"/>
    <w:qFormat/>
    <w:rsid w:val="00C43BF0"/>
    <w:pPr>
      <w:ind w:left="720"/>
      <w:contextualSpacing/>
    </w:pPr>
    <w:rPr>
      <w:sz w:val="24"/>
      <w:szCs w:val="24"/>
    </w:rPr>
  </w:style>
  <w:style w:type="character" w:styleId="af4">
    <w:name w:val="Emphasis"/>
    <w:basedOn w:val="a0"/>
    <w:qFormat/>
    <w:rsid w:val="0047580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50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golyanovo.o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golyanovo.org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3FFD5D40</Template>
  <TotalTime>9</TotalTime>
  <Pages>8</Pages>
  <Words>2283</Words>
  <Characters>13019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Максина Евгения</cp:lastModifiedBy>
  <cp:revision>4</cp:revision>
  <cp:lastPrinted>2021-10-22T06:50:00Z</cp:lastPrinted>
  <dcterms:created xsi:type="dcterms:W3CDTF">2021-10-22T11:38:00Z</dcterms:created>
  <dcterms:modified xsi:type="dcterms:W3CDTF">2021-11-10T11:40:00Z</dcterms:modified>
</cp:coreProperties>
</file>